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675CCA" w14:textId="77777777" w:rsidR="00252C27" w:rsidRDefault="00252C27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52596A53" w14:textId="5E1A7628" w:rsidR="00252C27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7D622E" wp14:editId="182BAF26">
                <wp:simplePos x="0" y="0"/>
                <wp:positionH relativeFrom="column">
                  <wp:posOffset>-26339</wp:posOffset>
                </wp:positionH>
                <wp:positionV relativeFrom="paragraph">
                  <wp:posOffset>123512</wp:posOffset>
                </wp:positionV>
                <wp:extent cx="5789513" cy="0"/>
                <wp:effectExtent l="0" t="25400" r="40005" b="38100"/>
                <wp:wrapNone/>
                <wp:docPr id="134246957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51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E82A8D6" id="Connecteur droit 1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05pt,9.75pt" to="453.8pt,9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" strokecolor="#063" strokeweight="4.5pt">
                <v:stroke joinstyle="miter"/>
              </v:line>
            </w:pict>
          </mc:Fallback>
        </mc:AlternateContent>
      </w:r>
    </w:p>
    <w:p w14:paraId="0BFEEBAD" w14:textId="14C88CF6" w:rsidR="00422E31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7F539D87" w14:textId="4DDA8B7D" w:rsidR="006E7443" w:rsidRDefault="00252C27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rStyle w:val="oypena"/>
          <w:color w:val="000000"/>
        </w:rPr>
        <w:t xml:space="preserve">Ce cahier des charges est à destination des organismes/structures souhaitant proposer des actions dans le cadre du </w:t>
      </w:r>
      <w:r w:rsidR="00B17A8B">
        <w:rPr>
          <w:rStyle w:val="oypena"/>
          <w:color w:val="000000"/>
        </w:rPr>
        <w:t>parcours DPC du CNP Pharmacie</w:t>
      </w:r>
      <w:r>
        <w:rPr>
          <w:rStyle w:val="oypena"/>
          <w:color w:val="000000"/>
        </w:rPr>
        <w:t>. Le respect de ce cahier des charges est impératif pour la labélisation et la qualité du programme.</w:t>
      </w:r>
    </w:p>
    <w:p w14:paraId="6C235CEC" w14:textId="663DFD59" w:rsidR="00422E31" w:rsidRDefault="00422E31" w:rsidP="006E7443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DE8D8A2" wp14:editId="31EDD75F">
                <wp:simplePos x="0" y="0"/>
                <wp:positionH relativeFrom="column">
                  <wp:posOffset>-24130</wp:posOffset>
                </wp:positionH>
                <wp:positionV relativeFrom="paragraph">
                  <wp:posOffset>190557</wp:posOffset>
                </wp:positionV>
                <wp:extent cx="5789513" cy="0"/>
                <wp:effectExtent l="0" t="25400" r="40005" b="38100"/>
                <wp:wrapNone/>
                <wp:docPr id="1034233966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51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178380" id="Connecteur droit 1" o:spid="_x0000_s1026" style="position:absolute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5pt" to="453.9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" strokecolor="#063" strokeweight="4.5pt">
                <v:stroke joinstyle="miter"/>
              </v:line>
            </w:pict>
          </mc:Fallback>
        </mc:AlternateContent>
      </w:r>
    </w:p>
    <w:p w14:paraId="7597A1FA" w14:textId="2D350643" w:rsidR="00252C27" w:rsidRDefault="00252C27" w:rsidP="006E7443">
      <w:pPr>
        <w:spacing w:after="0" w:line="240" w:lineRule="auto"/>
        <w:jc w:val="both"/>
        <w:rPr>
          <w:rStyle w:val="oypena"/>
          <w:color w:val="000000"/>
        </w:rPr>
      </w:pPr>
    </w:p>
    <w:p w14:paraId="43482779" w14:textId="10185FA8" w:rsidR="00252C27" w:rsidRPr="00485D18" w:rsidRDefault="00422E31" w:rsidP="00422E3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 w:rsidRPr="00485D18">
        <w:rPr>
          <w:b/>
          <w:bCs/>
        </w:rPr>
        <w:t>Critères d’éligibilité</w:t>
      </w:r>
    </w:p>
    <w:p w14:paraId="4A1ADE34" w14:textId="77777777" w:rsidR="00422E31" w:rsidRPr="00422E31" w:rsidRDefault="00422E31" w:rsidP="00422E31">
      <w:pPr>
        <w:spacing w:after="0" w:line="240" w:lineRule="auto"/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EB4755" w:rsidRPr="00B10EA3" w14:paraId="3B34CCA1" w14:textId="77777777" w:rsidTr="00745E25">
        <w:tc>
          <w:tcPr>
            <w:tcW w:w="3114" w:type="dxa"/>
            <w:shd w:val="clear" w:color="auto" w:fill="auto"/>
            <w:vAlign w:val="center"/>
          </w:tcPr>
          <w:p w14:paraId="45CF48AB" w14:textId="74E42AAD" w:rsidR="00EB4755" w:rsidRPr="00422E31" w:rsidRDefault="00422E31" w:rsidP="00745E25">
            <w:pPr>
              <w:rPr>
                <w:sz w:val="22"/>
                <w:szCs w:val="22"/>
              </w:rPr>
            </w:pPr>
            <w:r w:rsidRPr="00422E31">
              <w:rPr>
                <w:sz w:val="22"/>
                <w:szCs w:val="22"/>
              </w:rPr>
              <w:t>Nom, statut légal et numéro d’enregistrement</w:t>
            </w:r>
            <w:r w:rsidR="00755286">
              <w:rPr>
                <w:sz w:val="22"/>
                <w:szCs w:val="22"/>
              </w:rPr>
              <w:t xml:space="preserve"> (SIREN ou </w:t>
            </w:r>
            <w:r w:rsidR="000312E1">
              <w:rPr>
                <w:sz w:val="22"/>
                <w:szCs w:val="22"/>
              </w:rPr>
              <w:t>DRIEETS</w:t>
            </w:r>
            <w:r w:rsidRPr="00422E31">
              <w:rPr>
                <w:sz w:val="22"/>
                <w:szCs w:val="22"/>
              </w:rPr>
              <w:t>) de</w:t>
            </w:r>
            <w:r w:rsidR="00745E25">
              <w:rPr>
                <w:sz w:val="22"/>
                <w:szCs w:val="22"/>
              </w:rPr>
              <w:t xml:space="preserve"> </w:t>
            </w:r>
            <w:r w:rsidRPr="00422E31">
              <w:rPr>
                <w:sz w:val="22"/>
                <w:szCs w:val="22"/>
              </w:rPr>
              <w:t>l’organisme/structure</w:t>
            </w:r>
          </w:p>
        </w:tc>
        <w:tc>
          <w:tcPr>
            <w:tcW w:w="5948" w:type="dxa"/>
            <w:shd w:val="clear" w:color="auto" w:fill="auto"/>
          </w:tcPr>
          <w:p w14:paraId="3C238F14" w14:textId="02AFB309" w:rsidR="009F5087" w:rsidRPr="00B10EA3" w:rsidRDefault="009F5087" w:rsidP="006E7443">
            <w:pPr>
              <w:rPr>
                <w:sz w:val="22"/>
                <w:szCs w:val="22"/>
              </w:rPr>
            </w:pPr>
          </w:p>
        </w:tc>
      </w:tr>
      <w:tr w:rsidR="003D5731" w:rsidRPr="00B10EA3" w14:paraId="5F03E677" w14:textId="77777777" w:rsidTr="00745E25">
        <w:tc>
          <w:tcPr>
            <w:tcW w:w="3114" w:type="dxa"/>
            <w:shd w:val="clear" w:color="auto" w:fill="auto"/>
            <w:vAlign w:val="center"/>
          </w:tcPr>
          <w:p w14:paraId="20035342" w14:textId="2C6AEBD8" w:rsidR="003D5731" w:rsidRDefault="003D5731" w:rsidP="00745E25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 xml:space="preserve">Attestation </w:t>
            </w:r>
            <w:proofErr w:type="spellStart"/>
            <w:r>
              <w:rPr>
                <w:rStyle w:val="oypena"/>
                <w:color w:val="000000"/>
                <w:sz w:val="22"/>
                <w:szCs w:val="22"/>
              </w:rPr>
              <w:t>Qualiopi</w:t>
            </w:r>
            <w:proofErr w:type="spellEnd"/>
            <w:r>
              <w:rPr>
                <w:rStyle w:val="oypena"/>
                <w:color w:val="000000"/>
                <w:sz w:val="22"/>
                <w:szCs w:val="22"/>
              </w:rPr>
              <w:t xml:space="preserve"> de l’organisme</w:t>
            </w:r>
          </w:p>
          <w:p w14:paraId="57B9C60C" w14:textId="3A9DC100" w:rsidR="003D5731" w:rsidRPr="00422E31" w:rsidRDefault="003D5731" w:rsidP="00745E25">
            <w:pPr>
              <w:rPr>
                <w:rStyle w:val="oypena"/>
                <w:color w:val="000000"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fournir en pièces jointes</w:t>
            </w:r>
          </w:p>
        </w:tc>
        <w:tc>
          <w:tcPr>
            <w:tcW w:w="5948" w:type="dxa"/>
            <w:shd w:val="clear" w:color="auto" w:fill="auto"/>
          </w:tcPr>
          <w:p w14:paraId="0CEF9A6C" w14:textId="77777777" w:rsidR="003D5731" w:rsidRPr="00B10EA3" w:rsidRDefault="003D5731">
            <w:pPr>
              <w:rPr>
                <w:sz w:val="22"/>
                <w:szCs w:val="22"/>
              </w:rPr>
            </w:pPr>
          </w:p>
        </w:tc>
      </w:tr>
      <w:tr w:rsidR="00B10EA3" w:rsidRPr="00B10EA3" w14:paraId="5301818C" w14:textId="77777777" w:rsidTr="00745E25">
        <w:tc>
          <w:tcPr>
            <w:tcW w:w="3114" w:type="dxa"/>
            <w:shd w:val="clear" w:color="auto" w:fill="auto"/>
            <w:vAlign w:val="center"/>
          </w:tcPr>
          <w:p w14:paraId="739B1893" w14:textId="7FB8AA4A" w:rsidR="00B10EA3" w:rsidRPr="00422E31" w:rsidRDefault="00E35AD9" w:rsidP="00745E25">
            <w:pPr>
              <w:rPr>
                <w:sz w:val="22"/>
                <w:szCs w:val="22"/>
              </w:rPr>
            </w:pPr>
            <w:r w:rsidRPr="00E35AD9">
              <w:rPr>
                <w:rStyle w:val="oypena"/>
                <w:color w:val="000000"/>
                <w:sz w:val="22"/>
                <w:szCs w:val="22"/>
              </w:rPr>
              <w:t>L'organisme est-il agréé ANDPC ou ANFH ?</w:t>
            </w:r>
            <w:r>
              <w:rPr>
                <w:rStyle w:val="oypena"/>
                <w:color w:val="000000"/>
                <w:sz w:val="22"/>
                <w:szCs w:val="22"/>
              </w:rPr>
              <w:t xml:space="preserve"> Si oui précisez le numéro</w:t>
            </w:r>
          </w:p>
        </w:tc>
        <w:tc>
          <w:tcPr>
            <w:tcW w:w="5948" w:type="dxa"/>
            <w:shd w:val="clear" w:color="auto" w:fill="auto"/>
          </w:tcPr>
          <w:p w14:paraId="200AA24F" w14:textId="070C456F" w:rsidR="00422E31" w:rsidRPr="00B10EA3" w:rsidRDefault="00422E31">
            <w:pPr>
              <w:rPr>
                <w:sz w:val="22"/>
                <w:szCs w:val="22"/>
              </w:rPr>
            </w:pPr>
          </w:p>
        </w:tc>
      </w:tr>
    </w:tbl>
    <w:p w14:paraId="62363DF7" w14:textId="77777777" w:rsidR="003E7785" w:rsidRDefault="003E7785" w:rsidP="003135A7">
      <w:pPr>
        <w:pStyle w:val="Sansinterligne"/>
        <w:rPr>
          <w:sz w:val="22"/>
          <w:szCs w:val="22"/>
        </w:rPr>
      </w:pPr>
    </w:p>
    <w:p w14:paraId="6F0E481E" w14:textId="71796933" w:rsidR="006A3122" w:rsidRPr="00485D18" w:rsidRDefault="006A3122" w:rsidP="006A3122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Titre et description de l’action</w:t>
      </w:r>
    </w:p>
    <w:p w14:paraId="1326A4B4" w14:textId="77777777" w:rsidR="006A3122" w:rsidRDefault="006A3122" w:rsidP="006A3122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D4006" w:rsidRPr="00B10EA3" w14:paraId="3D46F230" w14:textId="77777777" w:rsidTr="00745E25">
        <w:tc>
          <w:tcPr>
            <w:tcW w:w="3114" w:type="dxa"/>
            <w:shd w:val="clear" w:color="auto" w:fill="auto"/>
            <w:vAlign w:val="center"/>
          </w:tcPr>
          <w:p w14:paraId="6133EC4A" w14:textId="06A04D34" w:rsidR="009D4006" w:rsidRPr="00485D18" w:rsidRDefault="009D4006" w:rsidP="00745E2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Catégorie de l’action</w:t>
            </w:r>
          </w:p>
        </w:tc>
        <w:tc>
          <w:tcPr>
            <w:tcW w:w="5948" w:type="dxa"/>
            <w:shd w:val="clear" w:color="auto" w:fill="auto"/>
          </w:tcPr>
          <w:p w14:paraId="1FFCB8B6" w14:textId="77777777" w:rsidR="009D4006" w:rsidRPr="00B10EA3" w:rsidRDefault="009D4006" w:rsidP="00480C1E">
            <w:pPr>
              <w:rPr>
                <w:sz w:val="22"/>
                <w:szCs w:val="22"/>
              </w:rPr>
            </w:pPr>
          </w:p>
        </w:tc>
      </w:tr>
      <w:tr w:rsidR="006A3122" w:rsidRPr="00B10EA3" w14:paraId="66038230" w14:textId="77777777" w:rsidTr="00745E25">
        <w:tc>
          <w:tcPr>
            <w:tcW w:w="3114" w:type="dxa"/>
            <w:shd w:val="clear" w:color="auto" w:fill="auto"/>
            <w:vAlign w:val="center"/>
          </w:tcPr>
          <w:p w14:paraId="25AF8629" w14:textId="7A57A1AC" w:rsidR="006A3122" w:rsidRPr="00485D18" w:rsidRDefault="006A3122" w:rsidP="00745E25">
            <w:pPr>
              <w:rPr>
                <w:sz w:val="22"/>
                <w:szCs w:val="22"/>
              </w:rPr>
            </w:pPr>
            <w:r w:rsidRPr="00485D18">
              <w:rPr>
                <w:sz w:val="22"/>
                <w:szCs w:val="22"/>
              </w:rPr>
              <w:t>Nom de l’action</w:t>
            </w:r>
          </w:p>
        </w:tc>
        <w:tc>
          <w:tcPr>
            <w:tcW w:w="5948" w:type="dxa"/>
            <w:shd w:val="clear" w:color="auto" w:fill="auto"/>
          </w:tcPr>
          <w:p w14:paraId="59BA956E" w14:textId="77777777" w:rsidR="006A3122" w:rsidRPr="00B10EA3" w:rsidRDefault="006A3122" w:rsidP="00480C1E">
            <w:pPr>
              <w:rPr>
                <w:sz w:val="22"/>
                <w:szCs w:val="22"/>
              </w:rPr>
            </w:pPr>
          </w:p>
        </w:tc>
      </w:tr>
      <w:tr w:rsidR="006A3122" w:rsidRPr="00B10EA3" w14:paraId="0555546E" w14:textId="77777777" w:rsidTr="00480C1E">
        <w:tc>
          <w:tcPr>
            <w:tcW w:w="3114" w:type="dxa"/>
            <w:shd w:val="clear" w:color="auto" w:fill="auto"/>
          </w:tcPr>
          <w:p w14:paraId="2FA6547D" w14:textId="65785E03" w:rsidR="006A3122" w:rsidRPr="00485D18" w:rsidRDefault="006A3122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Description succincte de l’action</w:t>
            </w:r>
          </w:p>
        </w:tc>
        <w:tc>
          <w:tcPr>
            <w:tcW w:w="5948" w:type="dxa"/>
            <w:shd w:val="clear" w:color="auto" w:fill="auto"/>
          </w:tcPr>
          <w:p w14:paraId="1B040C37" w14:textId="77777777" w:rsidR="006A3122" w:rsidRPr="00B10EA3" w:rsidRDefault="006A3122" w:rsidP="00480C1E">
            <w:pPr>
              <w:rPr>
                <w:sz w:val="22"/>
                <w:szCs w:val="22"/>
              </w:rPr>
            </w:pPr>
          </w:p>
        </w:tc>
      </w:tr>
      <w:tr w:rsidR="00574EF4" w:rsidRPr="00B10EA3" w14:paraId="04552054" w14:textId="77777777" w:rsidTr="00480C1E">
        <w:tc>
          <w:tcPr>
            <w:tcW w:w="3114" w:type="dxa"/>
            <w:shd w:val="clear" w:color="auto" w:fill="auto"/>
          </w:tcPr>
          <w:p w14:paraId="20448A0D" w14:textId="0D44154C" w:rsidR="00574EF4" w:rsidRPr="00485D18" w:rsidRDefault="00220E7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 xml:space="preserve">Est-ce que l’action correspond à une orientation prioritaire de l’ANDPC ? </w:t>
            </w:r>
          </w:p>
        </w:tc>
        <w:tc>
          <w:tcPr>
            <w:tcW w:w="5948" w:type="dxa"/>
            <w:shd w:val="clear" w:color="auto" w:fill="auto"/>
          </w:tcPr>
          <w:p w14:paraId="0070D983" w14:textId="77777777" w:rsidR="00574EF4" w:rsidRPr="00B10EA3" w:rsidRDefault="00574EF4" w:rsidP="00480C1E">
            <w:pPr>
              <w:rPr>
                <w:sz w:val="22"/>
                <w:szCs w:val="22"/>
              </w:rPr>
            </w:pPr>
          </w:p>
        </w:tc>
      </w:tr>
      <w:tr w:rsidR="00574EF4" w:rsidRPr="00B10EA3" w14:paraId="011DB4FB" w14:textId="77777777" w:rsidTr="00480C1E">
        <w:tc>
          <w:tcPr>
            <w:tcW w:w="3114" w:type="dxa"/>
            <w:shd w:val="clear" w:color="auto" w:fill="auto"/>
          </w:tcPr>
          <w:p w14:paraId="41AFD7C2" w14:textId="5716604C" w:rsidR="00574EF4" w:rsidRPr="00485D18" w:rsidRDefault="00220E7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Si oui, précisez le numéro de la fiche de cadrage.</w:t>
            </w:r>
            <w:r>
              <w:rPr>
                <w:rStyle w:val="oypena"/>
                <w:color w:val="000000"/>
                <w:sz w:val="22"/>
                <w:szCs w:val="22"/>
              </w:rPr>
              <w:br/>
              <w:t xml:space="preserve">Précisez les points non respectés dans les attendus pédagogiques de la fiche de cadrage (format, public </w:t>
            </w:r>
            <w:r w:rsidR="002A5546">
              <w:rPr>
                <w:rStyle w:val="oypena"/>
                <w:color w:val="000000"/>
                <w:sz w:val="22"/>
                <w:szCs w:val="22"/>
              </w:rPr>
              <w:t>concerné</w:t>
            </w:r>
            <w:r>
              <w:rPr>
                <w:rStyle w:val="oypena"/>
                <w:color w:val="000000"/>
                <w:sz w:val="22"/>
                <w:szCs w:val="22"/>
              </w:rPr>
              <w:t xml:space="preserve">, mode d’exercice, </w:t>
            </w:r>
            <w:r w:rsidR="002A5546">
              <w:rPr>
                <w:rStyle w:val="oypena"/>
                <w:color w:val="000000"/>
                <w:sz w:val="22"/>
                <w:szCs w:val="22"/>
              </w:rPr>
              <w:t>attendus)</w:t>
            </w:r>
          </w:p>
        </w:tc>
        <w:tc>
          <w:tcPr>
            <w:tcW w:w="5948" w:type="dxa"/>
            <w:shd w:val="clear" w:color="auto" w:fill="auto"/>
          </w:tcPr>
          <w:p w14:paraId="11F50DC3" w14:textId="77777777" w:rsidR="00574EF4" w:rsidRPr="00B10EA3" w:rsidRDefault="00574EF4" w:rsidP="00480C1E">
            <w:pPr>
              <w:rPr>
                <w:sz w:val="22"/>
                <w:szCs w:val="22"/>
              </w:rPr>
            </w:pPr>
          </w:p>
        </w:tc>
      </w:tr>
    </w:tbl>
    <w:p w14:paraId="7D5CC769" w14:textId="77777777" w:rsidR="006A3122" w:rsidRDefault="006A3122" w:rsidP="006A3122">
      <w:pPr>
        <w:pStyle w:val="Sansinterligne"/>
        <w:rPr>
          <w:b/>
          <w:bCs/>
          <w:sz w:val="22"/>
          <w:szCs w:val="22"/>
        </w:rPr>
      </w:pPr>
    </w:p>
    <w:p w14:paraId="1DBA5698" w14:textId="0D7C2A6B" w:rsidR="006A3122" w:rsidRPr="00485D18" w:rsidRDefault="006A3122" w:rsidP="006A3122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lastRenderedPageBreak/>
        <w:t>Capacités pédagogiques</w:t>
      </w:r>
    </w:p>
    <w:p w14:paraId="1098C429" w14:textId="77777777" w:rsidR="006A3122" w:rsidRDefault="006A3122" w:rsidP="006A3122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A3122" w:rsidRPr="00B10EA3" w14:paraId="04C5D61B" w14:textId="77777777" w:rsidTr="00480C1E">
        <w:tc>
          <w:tcPr>
            <w:tcW w:w="3114" w:type="dxa"/>
            <w:shd w:val="clear" w:color="auto" w:fill="auto"/>
          </w:tcPr>
          <w:p w14:paraId="4AD2D825" w14:textId="0A34B7ED" w:rsidR="006A3122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Qualifications et expérience des concepteurs de l’action : </w:t>
            </w:r>
            <w:r w:rsidR="006A3122" w:rsidRPr="00485D18">
              <w:rPr>
                <w:rStyle w:val="oypena"/>
                <w:color w:val="000000"/>
                <w:sz w:val="22"/>
                <w:szCs w:val="22"/>
              </w:rPr>
              <w:t>CV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, 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>DPI</w:t>
            </w:r>
          </w:p>
          <w:p w14:paraId="4FAA228C" w14:textId="7AB9B17F" w:rsidR="003D5731" w:rsidRPr="003D5731" w:rsidRDefault="003D5731" w:rsidP="00480C1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fournir en pièces jointes</w:t>
            </w:r>
          </w:p>
        </w:tc>
        <w:tc>
          <w:tcPr>
            <w:tcW w:w="5948" w:type="dxa"/>
            <w:shd w:val="clear" w:color="auto" w:fill="auto"/>
          </w:tcPr>
          <w:p w14:paraId="4CFC43E7" w14:textId="77777777" w:rsidR="006A3122" w:rsidRPr="00B10EA3" w:rsidRDefault="006A3122" w:rsidP="00480C1E">
            <w:pPr>
              <w:rPr>
                <w:sz w:val="22"/>
                <w:szCs w:val="22"/>
              </w:rPr>
            </w:pPr>
          </w:p>
        </w:tc>
      </w:tr>
      <w:tr w:rsidR="006A3122" w:rsidRPr="00B10EA3" w14:paraId="3CAE8943" w14:textId="77777777" w:rsidTr="00480C1E">
        <w:tc>
          <w:tcPr>
            <w:tcW w:w="3114" w:type="dxa"/>
            <w:shd w:val="clear" w:color="auto" w:fill="auto"/>
          </w:tcPr>
          <w:p w14:paraId="5EFC9D78" w14:textId="77777777" w:rsidR="00B151BE" w:rsidRDefault="006A3122" w:rsidP="00B151B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Qualifications et expérience des intervenants</w:t>
            </w:r>
            <w:r w:rsidR="004905A2" w:rsidRPr="00485D18">
              <w:rPr>
                <w:rStyle w:val="oypena"/>
                <w:color w:val="000000"/>
                <w:sz w:val="22"/>
                <w:szCs w:val="22"/>
              </w:rPr>
              <w:t xml:space="preserve"> : 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CV, 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>DPI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 </w:t>
            </w:r>
          </w:p>
          <w:p w14:paraId="34B36D7A" w14:textId="7D6D23A0" w:rsidR="003D5731" w:rsidRPr="00485D18" w:rsidRDefault="003D5731" w:rsidP="00B151BE">
            <w:pPr>
              <w:rPr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à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fournir en pièces jointes</w:t>
            </w:r>
          </w:p>
        </w:tc>
        <w:tc>
          <w:tcPr>
            <w:tcW w:w="5948" w:type="dxa"/>
            <w:shd w:val="clear" w:color="auto" w:fill="auto"/>
          </w:tcPr>
          <w:p w14:paraId="627BA67A" w14:textId="77777777" w:rsidR="006A3122" w:rsidRPr="00B10EA3" w:rsidRDefault="006A3122" w:rsidP="00480C1E">
            <w:pPr>
              <w:rPr>
                <w:sz w:val="22"/>
                <w:szCs w:val="22"/>
              </w:rPr>
            </w:pPr>
          </w:p>
        </w:tc>
      </w:tr>
    </w:tbl>
    <w:p w14:paraId="47C43144" w14:textId="77777777" w:rsidR="00914381" w:rsidRPr="00914381" w:rsidRDefault="00914381" w:rsidP="00914381">
      <w:pPr>
        <w:spacing w:after="0" w:line="240" w:lineRule="auto"/>
        <w:jc w:val="both"/>
        <w:rPr>
          <w:b/>
          <w:bCs/>
          <w:sz w:val="22"/>
          <w:szCs w:val="22"/>
        </w:rPr>
      </w:pPr>
    </w:p>
    <w:p w14:paraId="087EF452" w14:textId="5E54B962" w:rsidR="00914381" w:rsidRPr="00485D18" w:rsidRDefault="00914381" w:rsidP="00914381">
      <w:pPr>
        <w:pStyle w:val="Paragraphedeliste"/>
        <w:numPr>
          <w:ilvl w:val="0"/>
          <w:numId w:val="1"/>
        </w:numPr>
        <w:spacing w:after="0" w:line="240" w:lineRule="auto"/>
        <w:jc w:val="both"/>
        <w:rPr>
          <w:b/>
          <w:bCs/>
        </w:rPr>
      </w:pPr>
      <w:r w:rsidRPr="00485D18">
        <w:rPr>
          <w:b/>
          <w:bCs/>
        </w:rPr>
        <w:t>Ciblage et justificatif du public</w:t>
      </w:r>
    </w:p>
    <w:p w14:paraId="096FA970" w14:textId="77777777" w:rsidR="00914381" w:rsidRPr="00422E31" w:rsidRDefault="00914381" w:rsidP="00914381">
      <w:pPr>
        <w:spacing w:after="0" w:line="240" w:lineRule="auto"/>
        <w:jc w:val="both"/>
        <w:rPr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3DE2A808" w14:textId="77777777" w:rsidTr="00480C1E">
        <w:tc>
          <w:tcPr>
            <w:tcW w:w="3114" w:type="dxa"/>
            <w:shd w:val="clear" w:color="auto" w:fill="auto"/>
          </w:tcPr>
          <w:p w14:paraId="1BC3D148" w14:textId="66AF83E0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Identification détaillée du public cible </w:t>
            </w:r>
          </w:p>
        </w:tc>
        <w:tc>
          <w:tcPr>
            <w:tcW w:w="5948" w:type="dxa"/>
            <w:shd w:val="clear" w:color="auto" w:fill="auto"/>
          </w:tcPr>
          <w:p w14:paraId="42407559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2AEAD8B9" w14:textId="77777777" w:rsidTr="00480C1E">
        <w:tc>
          <w:tcPr>
            <w:tcW w:w="3114" w:type="dxa"/>
            <w:shd w:val="clear" w:color="auto" w:fill="auto"/>
          </w:tcPr>
          <w:p w14:paraId="3B55066F" w14:textId="015BC577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Justification de la pertinence de la formation pour ce public spécifique</w:t>
            </w:r>
          </w:p>
        </w:tc>
        <w:tc>
          <w:tcPr>
            <w:tcW w:w="5948" w:type="dxa"/>
            <w:shd w:val="clear" w:color="auto" w:fill="auto"/>
          </w:tcPr>
          <w:p w14:paraId="47E4ADC2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</w:tbl>
    <w:p w14:paraId="3EBCE166" w14:textId="77777777" w:rsidR="00914381" w:rsidRDefault="00914381" w:rsidP="00914381">
      <w:pPr>
        <w:pStyle w:val="Sansinterligne"/>
        <w:rPr>
          <w:sz w:val="22"/>
          <w:szCs w:val="22"/>
        </w:rPr>
      </w:pPr>
    </w:p>
    <w:p w14:paraId="6F1FCDC2" w14:textId="734CEFB9" w:rsidR="00914381" w:rsidRPr="00485D18" w:rsidRDefault="00914381" w:rsidP="00914381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Définition des objectifs pédagogiques</w:t>
      </w:r>
    </w:p>
    <w:p w14:paraId="32258529" w14:textId="77777777" w:rsidR="00914381" w:rsidRDefault="00914381" w:rsidP="00914381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4F83A45B" w14:textId="77777777" w:rsidTr="00480C1E">
        <w:tc>
          <w:tcPr>
            <w:tcW w:w="3114" w:type="dxa"/>
            <w:shd w:val="clear" w:color="auto" w:fill="auto"/>
          </w:tcPr>
          <w:p w14:paraId="64724F22" w14:textId="4B6BBBA1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Énonciation des objectifs clairs, mesurables et réalisables</w:t>
            </w:r>
          </w:p>
        </w:tc>
        <w:tc>
          <w:tcPr>
            <w:tcW w:w="5948" w:type="dxa"/>
            <w:shd w:val="clear" w:color="auto" w:fill="auto"/>
          </w:tcPr>
          <w:p w14:paraId="1052B202" w14:textId="504081DD" w:rsidR="00914381" w:rsidRPr="000312E1" w:rsidRDefault="00914381" w:rsidP="000312E1">
            <w:pPr>
              <w:rPr>
                <w:sz w:val="22"/>
                <w:szCs w:val="22"/>
              </w:rPr>
            </w:pPr>
          </w:p>
        </w:tc>
      </w:tr>
      <w:tr w:rsidR="00914381" w:rsidRPr="00B10EA3" w14:paraId="7853BECC" w14:textId="77777777" w:rsidTr="00480C1E">
        <w:tc>
          <w:tcPr>
            <w:tcW w:w="3114" w:type="dxa"/>
            <w:shd w:val="clear" w:color="auto" w:fill="auto"/>
          </w:tcPr>
          <w:p w14:paraId="084528A7" w14:textId="7FD18785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Correspondance des objectifs </w:t>
            </w:r>
            <w:r w:rsidR="00613750">
              <w:rPr>
                <w:rStyle w:val="oypena"/>
                <w:color w:val="000000"/>
                <w:sz w:val="22"/>
                <w:szCs w:val="22"/>
              </w:rPr>
              <w:t>du parcours DPC du CNP Pharmacie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 des pharmaciens (</w:t>
            </w:r>
            <w:r w:rsidRPr="00B151BE">
              <w:rPr>
                <w:rStyle w:val="oypena"/>
                <w:b/>
                <w:bCs/>
                <w:color w:val="000000"/>
                <w:sz w:val="22"/>
                <w:szCs w:val="22"/>
              </w:rPr>
              <w:t>respecter la numérotation</w:t>
            </w:r>
            <w:r w:rsidR="000312E1">
              <w:rPr>
                <w:rStyle w:val="oypena"/>
                <w:b/>
                <w:bCs/>
                <w:color w:val="000000"/>
                <w:sz w:val="22"/>
                <w:szCs w:val="22"/>
              </w:rPr>
              <w:t>.</w:t>
            </w:r>
            <w:r w:rsidR="000312E1">
              <w:rPr>
                <w:rStyle w:val="oypena"/>
                <w:b/>
                <w:bCs/>
                <w:color w:val="000000"/>
              </w:rPr>
              <w:t xml:space="preserve"> </w:t>
            </w:r>
            <w:r w:rsidR="000312E1" w:rsidRPr="00DE6138">
              <w:rPr>
                <w:rStyle w:val="oypena"/>
                <w:b/>
                <w:bCs/>
                <w:color w:val="000000"/>
                <w:sz w:val="22"/>
                <w:szCs w:val="22"/>
              </w:rPr>
              <w:t>Exemple</w:t>
            </w:r>
            <w:r w:rsidR="001107B6" w:rsidRPr="00DE6138">
              <w:rPr>
                <w:rStyle w:val="oypena"/>
                <w:b/>
                <w:bCs/>
                <w:color w:val="000000"/>
                <w:sz w:val="22"/>
                <w:szCs w:val="22"/>
              </w:rPr>
              <w:t xml:space="preserve"> : </w:t>
            </w:r>
            <w:r w:rsidR="00936E6B">
              <w:rPr>
                <w:rStyle w:val="oypena"/>
                <w:b/>
                <w:bCs/>
                <w:color w:val="000000"/>
                <w:sz w:val="22"/>
                <w:szCs w:val="22"/>
              </w:rPr>
              <w:t>Formation</w:t>
            </w:r>
            <w:r w:rsidR="001107B6" w:rsidRPr="00DE6138">
              <w:rPr>
                <w:rStyle w:val="oypena"/>
                <w:b/>
                <w:bCs/>
                <w:color w:val="000000"/>
                <w:sz w:val="22"/>
                <w:szCs w:val="22"/>
              </w:rPr>
              <w:t> ; objectif 1-1</w:t>
            </w:r>
            <w:r w:rsidRPr="00DE6138">
              <w:rPr>
                <w:rStyle w:val="oypena"/>
                <w:color w:val="000000"/>
                <w:sz w:val="22"/>
                <w:szCs w:val="22"/>
              </w:rPr>
              <w:t>)</w:t>
            </w:r>
          </w:p>
        </w:tc>
        <w:tc>
          <w:tcPr>
            <w:tcW w:w="5948" w:type="dxa"/>
            <w:shd w:val="clear" w:color="auto" w:fill="auto"/>
          </w:tcPr>
          <w:p w14:paraId="6035503B" w14:textId="0AE4EAE6" w:rsidR="00914381" w:rsidRPr="001107B6" w:rsidRDefault="00914381" w:rsidP="001107B6">
            <w:pPr>
              <w:rPr>
                <w:sz w:val="22"/>
                <w:szCs w:val="22"/>
              </w:rPr>
            </w:pPr>
          </w:p>
        </w:tc>
      </w:tr>
    </w:tbl>
    <w:p w14:paraId="029A972F" w14:textId="77777777" w:rsidR="00914381" w:rsidRDefault="00914381" w:rsidP="00914381">
      <w:pPr>
        <w:pStyle w:val="Sansinterligne"/>
        <w:rPr>
          <w:sz w:val="22"/>
          <w:szCs w:val="22"/>
        </w:rPr>
      </w:pPr>
    </w:p>
    <w:p w14:paraId="7FA693DA" w14:textId="2760A147" w:rsidR="00914381" w:rsidRPr="00485D18" w:rsidRDefault="00914381" w:rsidP="00914381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Structure et contenu (</w:t>
      </w:r>
      <w:r w:rsidRPr="00485D18">
        <w:rPr>
          <w:b/>
          <w:bCs/>
          <w:u w:val="single"/>
        </w:rPr>
        <w:t>se conformer aux recommandations de l’annexe 1</w:t>
      </w:r>
      <w:r w:rsidRPr="00485D18">
        <w:rPr>
          <w:b/>
          <w:bCs/>
        </w:rPr>
        <w:t>)</w:t>
      </w:r>
    </w:p>
    <w:p w14:paraId="348311BA" w14:textId="77777777" w:rsidR="00914381" w:rsidRDefault="00914381" w:rsidP="00914381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4436DC17" w14:textId="77777777" w:rsidTr="00480C1E">
        <w:tc>
          <w:tcPr>
            <w:tcW w:w="3114" w:type="dxa"/>
            <w:shd w:val="clear" w:color="auto" w:fill="auto"/>
          </w:tcPr>
          <w:p w14:paraId="234BDCF8" w14:textId="797537D6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Présentation du contenu de l’action : résumé de l’action / prérequis de l’action / description de l’action et/ou déroulé pédagogique et/ou programme de l’événement</w:t>
            </w:r>
          </w:p>
        </w:tc>
        <w:tc>
          <w:tcPr>
            <w:tcW w:w="5948" w:type="dxa"/>
            <w:shd w:val="clear" w:color="auto" w:fill="auto"/>
          </w:tcPr>
          <w:p w14:paraId="3068EC1D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69DE71FF" w14:textId="77777777" w:rsidTr="00480C1E">
        <w:tc>
          <w:tcPr>
            <w:tcW w:w="3114" w:type="dxa"/>
            <w:shd w:val="clear" w:color="auto" w:fill="auto"/>
          </w:tcPr>
          <w:p w14:paraId="33AF1734" w14:textId="77777777" w:rsidR="00B151BE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Découpage chronologique de l’action par typologie et 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lastRenderedPageBreak/>
              <w:t>format (présentiel, classe virtuelle</w:t>
            </w:r>
            <w:r w:rsidR="003D5731">
              <w:rPr>
                <w:rStyle w:val="oypena"/>
                <w:color w:val="000000"/>
                <w:sz w:val="22"/>
                <w:szCs w:val="22"/>
              </w:rPr>
              <w:t>, e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>-learning, mixte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) </w:t>
            </w:r>
          </w:p>
          <w:p w14:paraId="07A64A1B" w14:textId="558A3F66" w:rsidR="00914381" w:rsidRPr="00B151BE" w:rsidRDefault="00914381" w:rsidP="00480C1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5948" w:type="dxa"/>
            <w:shd w:val="clear" w:color="auto" w:fill="auto"/>
          </w:tcPr>
          <w:p w14:paraId="1175A8EE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70C81CB1" w14:textId="77777777" w:rsidTr="00480C1E">
        <w:tc>
          <w:tcPr>
            <w:tcW w:w="3114" w:type="dxa"/>
            <w:shd w:val="clear" w:color="auto" w:fill="auto"/>
          </w:tcPr>
          <w:p w14:paraId="63CF08F1" w14:textId="7C595312" w:rsidR="00914381" w:rsidRPr="00485D18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Description des</w:t>
            </w:r>
            <w:r w:rsidRPr="00485D1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485D18">
              <w:rPr>
                <w:rStyle w:val="oypena"/>
                <w:color w:val="000000" w:themeColor="text1"/>
                <w:sz w:val="22"/>
                <w:szCs w:val="22"/>
              </w:rPr>
              <w:t>méthodes</w:t>
            </w:r>
            <w:r w:rsidRPr="00485D18">
              <w:rPr>
                <w:rStyle w:val="apple-converted-space"/>
                <w:color w:val="000000" w:themeColor="text1"/>
                <w:sz w:val="22"/>
                <w:szCs w:val="22"/>
              </w:rPr>
              <w:t> 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>pédagogiques utilisées dans le cadre de l’action proposée</w:t>
            </w:r>
          </w:p>
        </w:tc>
        <w:tc>
          <w:tcPr>
            <w:tcW w:w="5948" w:type="dxa"/>
            <w:shd w:val="clear" w:color="auto" w:fill="auto"/>
          </w:tcPr>
          <w:p w14:paraId="1896EB28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</w:tbl>
    <w:p w14:paraId="3666B855" w14:textId="77777777" w:rsidR="006A3122" w:rsidRDefault="006A3122" w:rsidP="004905A2">
      <w:pPr>
        <w:pStyle w:val="Sansinterligne"/>
        <w:rPr>
          <w:sz w:val="22"/>
          <w:szCs w:val="22"/>
        </w:rPr>
      </w:pPr>
    </w:p>
    <w:p w14:paraId="15554DF5" w14:textId="3E720939" w:rsidR="00914381" w:rsidRPr="00485D18" w:rsidRDefault="00914381" w:rsidP="00914381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Méthodes d’évaluation et de suivi</w:t>
      </w:r>
    </w:p>
    <w:p w14:paraId="049C7551" w14:textId="77777777" w:rsidR="00914381" w:rsidRDefault="00914381" w:rsidP="00914381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6E46D542" w14:textId="77777777" w:rsidTr="00480C1E">
        <w:tc>
          <w:tcPr>
            <w:tcW w:w="3114" w:type="dxa"/>
            <w:shd w:val="clear" w:color="auto" w:fill="auto"/>
          </w:tcPr>
          <w:p w14:paraId="62095B08" w14:textId="77777777" w:rsidR="00B151BE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Détail des processus d'évaluation des participants avant, pendant, et après la formation (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>évaluation des connaissances et des compétences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>)</w:t>
            </w:r>
            <w:r w:rsidR="00B151BE">
              <w:rPr>
                <w:rStyle w:val="oypena"/>
                <w:color w:val="000000"/>
                <w:sz w:val="22"/>
                <w:szCs w:val="22"/>
              </w:rPr>
              <w:t xml:space="preserve"> </w:t>
            </w:r>
          </w:p>
          <w:p w14:paraId="014D5894" w14:textId="7616C17A" w:rsidR="00914381" w:rsidRPr="00B151BE" w:rsidRDefault="00B151BE" w:rsidP="00480C1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5948" w:type="dxa"/>
            <w:shd w:val="clear" w:color="auto" w:fill="auto"/>
          </w:tcPr>
          <w:p w14:paraId="0F4BE96E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6F5B220A" w14:textId="77777777" w:rsidTr="00480C1E">
        <w:tc>
          <w:tcPr>
            <w:tcW w:w="3114" w:type="dxa"/>
            <w:shd w:val="clear" w:color="auto" w:fill="auto"/>
          </w:tcPr>
          <w:p w14:paraId="2E704871" w14:textId="689CCCED" w:rsidR="00914381" w:rsidRPr="00485D18" w:rsidRDefault="00914381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Conditions de validation de l’action par le participant</w:t>
            </w:r>
          </w:p>
        </w:tc>
        <w:tc>
          <w:tcPr>
            <w:tcW w:w="5948" w:type="dxa"/>
            <w:shd w:val="clear" w:color="auto" w:fill="auto"/>
          </w:tcPr>
          <w:p w14:paraId="2497D1DF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</w:tbl>
    <w:p w14:paraId="31EABCAF" w14:textId="77777777" w:rsidR="00914381" w:rsidRDefault="00914381" w:rsidP="004905A2">
      <w:pPr>
        <w:pStyle w:val="Sansinterligne"/>
        <w:rPr>
          <w:sz w:val="22"/>
          <w:szCs w:val="22"/>
        </w:rPr>
      </w:pPr>
    </w:p>
    <w:p w14:paraId="4471129F" w14:textId="1D2714D0" w:rsidR="00914381" w:rsidRPr="00485D18" w:rsidRDefault="00914381" w:rsidP="00914381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Ressources matérielles et techniques</w:t>
      </w:r>
    </w:p>
    <w:p w14:paraId="40E429D0" w14:textId="77777777" w:rsidR="00914381" w:rsidRDefault="00914381" w:rsidP="00914381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1326FC4D" w14:textId="77777777" w:rsidTr="00480C1E">
        <w:tc>
          <w:tcPr>
            <w:tcW w:w="3114" w:type="dxa"/>
            <w:shd w:val="clear" w:color="auto" w:fill="auto"/>
          </w:tcPr>
          <w:p w14:paraId="01FECB6C" w14:textId="77777777" w:rsidR="00B151BE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Matériel didactique et ressources éducatives </w:t>
            </w:r>
          </w:p>
          <w:p w14:paraId="0C24F86B" w14:textId="138A9C46" w:rsidR="00914381" w:rsidRPr="00B151BE" w:rsidRDefault="00914381" w:rsidP="00480C1E">
            <w:pPr>
              <w:rPr>
                <w:b/>
                <w:bCs/>
                <w:i/>
                <w:iCs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B151BE"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concerné</w:t>
            </w:r>
          </w:p>
        </w:tc>
        <w:tc>
          <w:tcPr>
            <w:tcW w:w="5948" w:type="dxa"/>
            <w:shd w:val="clear" w:color="auto" w:fill="auto"/>
          </w:tcPr>
          <w:p w14:paraId="015ACAE9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151AB5FA" w14:textId="77777777" w:rsidTr="00480C1E">
        <w:tc>
          <w:tcPr>
            <w:tcW w:w="3114" w:type="dxa"/>
            <w:shd w:val="clear" w:color="auto" w:fill="auto"/>
          </w:tcPr>
          <w:p w14:paraId="125AD8F7" w14:textId="77777777" w:rsidR="00B151BE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Technologies d’apprentissage et plateformes en ligne </w:t>
            </w:r>
          </w:p>
          <w:p w14:paraId="59A9DD87" w14:textId="7F679DF1" w:rsidR="00914381" w:rsidRPr="00485D18" w:rsidRDefault="00B151BE" w:rsidP="00480C1E">
            <w:pPr>
              <w:rPr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5948" w:type="dxa"/>
            <w:shd w:val="clear" w:color="auto" w:fill="auto"/>
          </w:tcPr>
          <w:p w14:paraId="64A47B4A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317EEE70" w14:textId="77777777" w:rsidTr="00480C1E">
        <w:tc>
          <w:tcPr>
            <w:tcW w:w="3114" w:type="dxa"/>
            <w:shd w:val="clear" w:color="auto" w:fill="auto"/>
          </w:tcPr>
          <w:p w14:paraId="3CC40778" w14:textId="0D75257D" w:rsidR="00914381" w:rsidRPr="00485D18" w:rsidRDefault="00914381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Liste des ressources et supports pédagogiques (sur demande du CNP en complément)</w:t>
            </w:r>
          </w:p>
        </w:tc>
        <w:tc>
          <w:tcPr>
            <w:tcW w:w="5948" w:type="dxa"/>
            <w:shd w:val="clear" w:color="auto" w:fill="auto"/>
          </w:tcPr>
          <w:p w14:paraId="475F63A8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</w:tbl>
    <w:p w14:paraId="6D8E0052" w14:textId="77777777" w:rsidR="00914381" w:rsidRDefault="00914381" w:rsidP="00914381">
      <w:pPr>
        <w:pStyle w:val="Sansinterligne"/>
        <w:rPr>
          <w:sz w:val="22"/>
          <w:szCs w:val="22"/>
        </w:rPr>
      </w:pPr>
    </w:p>
    <w:p w14:paraId="49909AC6" w14:textId="54C4EF57" w:rsidR="00914381" w:rsidRPr="00485D18" w:rsidRDefault="00914381" w:rsidP="00914381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Planification</w:t>
      </w:r>
    </w:p>
    <w:p w14:paraId="4B8E8B06" w14:textId="77777777" w:rsidR="00914381" w:rsidRDefault="00914381" w:rsidP="00914381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914381" w:rsidRPr="00B10EA3" w14:paraId="6082FE8F" w14:textId="77777777" w:rsidTr="00480C1E">
        <w:tc>
          <w:tcPr>
            <w:tcW w:w="3114" w:type="dxa"/>
            <w:shd w:val="clear" w:color="auto" w:fill="auto"/>
          </w:tcPr>
          <w:p w14:paraId="36785101" w14:textId="13FF7C89" w:rsidR="00914381" w:rsidRPr="00485D18" w:rsidRDefault="002E1AD4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Durée de l’action ou nombre total d’heures prévues pour l’action ou parcours 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lastRenderedPageBreak/>
              <w:t>nécessaire à la validation de l’action</w:t>
            </w:r>
          </w:p>
        </w:tc>
        <w:tc>
          <w:tcPr>
            <w:tcW w:w="5948" w:type="dxa"/>
            <w:shd w:val="clear" w:color="auto" w:fill="auto"/>
          </w:tcPr>
          <w:p w14:paraId="40C85573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133AB22F" w14:textId="77777777" w:rsidTr="00480C1E">
        <w:tc>
          <w:tcPr>
            <w:tcW w:w="3114" w:type="dxa"/>
            <w:shd w:val="clear" w:color="auto" w:fill="auto"/>
          </w:tcPr>
          <w:p w14:paraId="6E8D2323" w14:textId="3FD4CAEA" w:rsidR="00914381" w:rsidRDefault="002E1AD4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Calendrier prévisionnel des sessions de l’action </w:t>
            </w:r>
          </w:p>
          <w:p w14:paraId="1C6C8F5D" w14:textId="3789E2F6" w:rsidR="00B151BE" w:rsidRPr="00485D18" w:rsidRDefault="00B151BE" w:rsidP="00480C1E">
            <w:pPr>
              <w:rPr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5948" w:type="dxa"/>
            <w:shd w:val="clear" w:color="auto" w:fill="auto"/>
          </w:tcPr>
          <w:p w14:paraId="0BC4AD58" w14:textId="77777777" w:rsidR="00816D81" w:rsidRPr="00B10EA3" w:rsidRDefault="00816D81" w:rsidP="00480C1E">
            <w:pPr>
              <w:rPr>
                <w:sz w:val="22"/>
                <w:szCs w:val="22"/>
              </w:rPr>
            </w:pPr>
          </w:p>
        </w:tc>
      </w:tr>
      <w:tr w:rsidR="002C00E7" w:rsidRPr="00B10EA3" w14:paraId="4D09F66C" w14:textId="77777777" w:rsidTr="00480C1E">
        <w:tc>
          <w:tcPr>
            <w:tcW w:w="3114" w:type="dxa"/>
            <w:shd w:val="clear" w:color="auto" w:fill="auto"/>
          </w:tcPr>
          <w:p w14:paraId="0A543D76" w14:textId="77777777" w:rsidR="002C00E7" w:rsidRDefault="002C00E7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>
              <w:rPr>
                <w:rStyle w:val="oypena"/>
                <w:color w:val="000000"/>
                <w:sz w:val="22"/>
                <w:szCs w:val="22"/>
              </w:rPr>
              <w:t>Localisation de l’action</w:t>
            </w:r>
          </w:p>
          <w:p w14:paraId="2A514059" w14:textId="4A240663" w:rsidR="002C00E7" w:rsidRPr="00485D18" w:rsidRDefault="002C00E7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proofErr w:type="gramStart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>si</w:t>
            </w:r>
            <w:proofErr w:type="gramEnd"/>
            <w:r w:rsidRPr="00B151BE">
              <w:rPr>
                <w:rStyle w:val="oypena"/>
                <w:b/>
                <w:bCs/>
                <w:i/>
                <w:iCs/>
                <w:color w:val="000000"/>
                <w:sz w:val="20"/>
                <w:szCs w:val="20"/>
              </w:rPr>
              <w:t xml:space="preserve"> concerné</w:t>
            </w:r>
          </w:p>
        </w:tc>
        <w:tc>
          <w:tcPr>
            <w:tcW w:w="5948" w:type="dxa"/>
            <w:shd w:val="clear" w:color="auto" w:fill="auto"/>
          </w:tcPr>
          <w:p w14:paraId="0A1E720C" w14:textId="77777777" w:rsidR="002C00E7" w:rsidRPr="00B10EA3" w:rsidRDefault="002C00E7" w:rsidP="00480C1E">
            <w:pPr>
              <w:rPr>
                <w:sz w:val="22"/>
                <w:szCs w:val="22"/>
              </w:rPr>
            </w:pPr>
          </w:p>
        </w:tc>
      </w:tr>
      <w:tr w:rsidR="00914381" w:rsidRPr="00B10EA3" w14:paraId="7FAB0E0B" w14:textId="77777777" w:rsidTr="00480C1E">
        <w:tc>
          <w:tcPr>
            <w:tcW w:w="3114" w:type="dxa"/>
            <w:shd w:val="clear" w:color="auto" w:fill="auto"/>
          </w:tcPr>
          <w:p w14:paraId="4DD264CE" w14:textId="1CE978C4" w:rsidR="00914381" w:rsidRPr="00485D18" w:rsidRDefault="002E1AD4" w:rsidP="00480C1E">
            <w:pPr>
              <w:rPr>
                <w:rStyle w:val="oypena"/>
                <w:color w:val="000000"/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Modalités d’inscription</w:t>
            </w:r>
          </w:p>
        </w:tc>
        <w:tc>
          <w:tcPr>
            <w:tcW w:w="5948" w:type="dxa"/>
            <w:shd w:val="clear" w:color="auto" w:fill="auto"/>
          </w:tcPr>
          <w:p w14:paraId="1B72015D" w14:textId="77777777" w:rsidR="00914381" w:rsidRPr="00B10EA3" w:rsidRDefault="00914381" w:rsidP="00480C1E">
            <w:pPr>
              <w:rPr>
                <w:sz w:val="22"/>
                <w:szCs w:val="22"/>
              </w:rPr>
            </w:pPr>
          </w:p>
        </w:tc>
      </w:tr>
    </w:tbl>
    <w:p w14:paraId="71EDA168" w14:textId="77777777" w:rsidR="002E1AD4" w:rsidRDefault="002E1AD4" w:rsidP="002E1AD4">
      <w:pPr>
        <w:pStyle w:val="Sansinterligne"/>
        <w:rPr>
          <w:sz w:val="22"/>
          <w:szCs w:val="22"/>
        </w:rPr>
      </w:pPr>
    </w:p>
    <w:p w14:paraId="4456093E" w14:textId="1ECE8F4D" w:rsidR="002E1AD4" w:rsidRPr="00485D18" w:rsidRDefault="002E1AD4" w:rsidP="002E1AD4">
      <w:pPr>
        <w:pStyle w:val="Sansinterligne"/>
        <w:numPr>
          <w:ilvl w:val="0"/>
          <w:numId w:val="1"/>
        </w:numPr>
        <w:rPr>
          <w:b/>
          <w:bCs/>
        </w:rPr>
      </w:pPr>
      <w:r w:rsidRPr="00485D18">
        <w:rPr>
          <w:b/>
          <w:bCs/>
        </w:rPr>
        <w:t>Qualité et conformité</w:t>
      </w:r>
    </w:p>
    <w:p w14:paraId="33AD701B" w14:textId="77777777" w:rsidR="002E1AD4" w:rsidRDefault="002E1AD4" w:rsidP="002E1AD4">
      <w:pPr>
        <w:pStyle w:val="Sansinterligne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2E1AD4" w:rsidRPr="00B10EA3" w14:paraId="2F5C24AB" w14:textId="77777777" w:rsidTr="00480C1E">
        <w:tc>
          <w:tcPr>
            <w:tcW w:w="3114" w:type="dxa"/>
            <w:shd w:val="clear" w:color="auto" w:fill="auto"/>
          </w:tcPr>
          <w:p w14:paraId="1FB29AD2" w14:textId="39D5B5E7" w:rsidR="002E1AD4" w:rsidRPr="00485D18" w:rsidRDefault="002E1AD4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Procédures d’assurances qualité</w:t>
            </w:r>
          </w:p>
        </w:tc>
        <w:tc>
          <w:tcPr>
            <w:tcW w:w="5948" w:type="dxa"/>
            <w:shd w:val="clear" w:color="auto" w:fill="auto"/>
          </w:tcPr>
          <w:p w14:paraId="21EA2A0E" w14:textId="16B293DB" w:rsidR="002E1AD4" w:rsidRPr="00B10EA3" w:rsidRDefault="002E1AD4" w:rsidP="00480C1E">
            <w:pPr>
              <w:rPr>
                <w:sz w:val="22"/>
                <w:szCs w:val="22"/>
              </w:rPr>
            </w:pPr>
          </w:p>
        </w:tc>
      </w:tr>
      <w:tr w:rsidR="002E1AD4" w:rsidRPr="00B10EA3" w14:paraId="3BFA703B" w14:textId="77777777" w:rsidTr="00480C1E">
        <w:tc>
          <w:tcPr>
            <w:tcW w:w="3114" w:type="dxa"/>
            <w:shd w:val="clear" w:color="auto" w:fill="auto"/>
          </w:tcPr>
          <w:p w14:paraId="7CF775D4" w14:textId="5BDEF7F2" w:rsidR="002E1AD4" w:rsidRPr="00485D18" w:rsidRDefault="002E1AD4" w:rsidP="00480C1E">
            <w:pPr>
              <w:rPr>
                <w:sz w:val="22"/>
                <w:szCs w:val="22"/>
              </w:rPr>
            </w:pPr>
            <w:r w:rsidRPr="00485D18">
              <w:rPr>
                <w:rStyle w:val="oypena"/>
                <w:color w:val="000000"/>
                <w:sz w:val="22"/>
                <w:szCs w:val="22"/>
              </w:rPr>
              <w:t>Mécanisme</w:t>
            </w:r>
            <w:r w:rsidR="00656256">
              <w:rPr>
                <w:rStyle w:val="oypena"/>
                <w:color w:val="000000"/>
                <w:sz w:val="22"/>
                <w:szCs w:val="22"/>
              </w:rPr>
              <w:t>s</w:t>
            </w:r>
            <w:r w:rsidRPr="00485D18">
              <w:rPr>
                <w:rStyle w:val="oypena"/>
                <w:color w:val="000000"/>
                <w:sz w:val="22"/>
                <w:szCs w:val="22"/>
              </w:rPr>
              <w:t xml:space="preserve"> de feedback et d’amélioration continue</w:t>
            </w:r>
          </w:p>
        </w:tc>
        <w:tc>
          <w:tcPr>
            <w:tcW w:w="5948" w:type="dxa"/>
            <w:shd w:val="clear" w:color="auto" w:fill="auto"/>
          </w:tcPr>
          <w:p w14:paraId="3C7051AF" w14:textId="77777777" w:rsidR="002E1AD4" w:rsidRPr="00B10EA3" w:rsidRDefault="002E1AD4" w:rsidP="00480C1E">
            <w:pPr>
              <w:rPr>
                <w:sz w:val="22"/>
                <w:szCs w:val="22"/>
              </w:rPr>
            </w:pPr>
          </w:p>
        </w:tc>
      </w:tr>
    </w:tbl>
    <w:p w14:paraId="6046C437" w14:textId="77777777" w:rsidR="00914381" w:rsidRDefault="00914381" w:rsidP="00914381">
      <w:pPr>
        <w:pStyle w:val="Sansinterligne"/>
        <w:rPr>
          <w:sz w:val="22"/>
          <w:szCs w:val="22"/>
        </w:rPr>
      </w:pPr>
    </w:p>
    <w:p w14:paraId="4ED15D40" w14:textId="183AF79E" w:rsidR="00D81089" w:rsidRDefault="00D81089" w:rsidP="00D81089">
      <w:pPr>
        <w:pStyle w:val="cvgsua"/>
        <w:spacing w:line="330" w:lineRule="atLeast"/>
        <w:jc w:val="both"/>
        <w:rPr>
          <w:color w:val="000000"/>
        </w:rPr>
      </w:pPr>
      <w:r>
        <w:rPr>
          <w:rStyle w:val="oypena"/>
          <w:color w:val="000000"/>
        </w:rPr>
        <w:t>En signant, l’organisme/structure reconnaît avoir pris connaissance de ces conditions et s'engage à les respecter dans leur intégralité.</w:t>
      </w:r>
      <w:r>
        <w:rPr>
          <w:rStyle w:val="apple-converted-space"/>
          <w:color w:val="000000"/>
        </w:rPr>
        <w:t> </w:t>
      </w:r>
      <w:r>
        <w:rPr>
          <w:rStyle w:val="oypena"/>
          <w:b/>
          <w:bCs/>
          <w:color w:val="0C6439"/>
        </w:rPr>
        <w:t>Le non-respect de ces engagements peut entraîner des conséquences sur la labélisation de l’action.</w:t>
      </w:r>
    </w:p>
    <w:p w14:paraId="50F32F26" w14:textId="77777777" w:rsidR="00D81089" w:rsidRPr="00485D18" w:rsidRDefault="00D81089" w:rsidP="00D81089">
      <w:pPr>
        <w:pStyle w:val="Sansinterligne"/>
        <w:rPr>
          <w:b/>
          <w:bCs/>
        </w:rPr>
      </w:pPr>
      <w:r>
        <w:rPr>
          <w:b/>
          <w:bCs/>
        </w:rPr>
        <w:t>Date</w:t>
      </w:r>
      <w:r>
        <w:rPr>
          <w:rStyle w:val="apple-converted-space"/>
          <w:b/>
          <w:bCs/>
          <w:color w:val="000000"/>
        </w:rPr>
        <w:t> </w:t>
      </w:r>
      <w:r>
        <w:rPr>
          <w:rStyle w:val="oypena"/>
          <w:b/>
          <w:bCs/>
          <w:color w:val="000000"/>
        </w:rPr>
        <w:t>:</w:t>
      </w:r>
    </w:p>
    <w:p w14:paraId="1C64A8E9" w14:textId="77777777" w:rsidR="00D81089" w:rsidRDefault="00D81089" w:rsidP="00D81089">
      <w:pPr>
        <w:pStyle w:val="Sansinterligne"/>
        <w:rPr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81089" w:rsidRPr="00B10EA3" w14:paraId="03BE9873" w14:textId="77777777" w:rsidTr="00CE1864">
        <w:trPr>
          <w:trHeight w:val="605"/>
        </w:trPr>
        <w:tc>
          <w:tcPr>
            <w:tcW w:w="9067" w:type="dxa"/>
            <w:shd w:val="clear" w:color="auto" w:fill="auto"/>
          </w:tcPr>
          <w:p w14:paraId="5CB0BFE5" w14:textId="77777777" w:rsidR="00D81089" w:rsidRPr="00B10EA3" w:rsidRDefault="00D81089" w:rsidP="00CE1864">
            <w:pPr>
              <w:rPr>
                <w:sz w:val="22"/>
                <w:szCs w:val="22"/>
              </w:rPr>
            </w:pPr>
          </w:p>
        </w:tc>
      </w:tr>
    </w:tbl>
    <w:p w14:paraId="41EB289A" w14:textId="77777777" w:rsidR="00D81089" w:rsidRDefault="00D81089" w:rsidP="00D81089">
      <w:pPr>
        <w:pStyle w:val="Sansinterligne"/>
        <w:rPr>
          <w:b/>
          <w:bCs/>
          <w:sz w:val="22"/>
          <w:szCs w:val="22"/>
        </w:rPr>
      </w:pPr>
    </w:p>
    <w:p w14:paraId="758177F4" w14:textId="77777777" w:rsidR="00D81089" w:rsidRPr="00485D18" w:rsidRDefault="00D81089" w:rsidP="00D81089">
      <w:pPr>
        <w:pStyle w:val="Sansinterligne"/>
        <w:rPr>
          <w:b/>
          <w:bCs/>
        </w:rPr>
      </w:pPr>
      <w:r>
        <w:rPr>
          <w:b/>
          <w:bCs/>
        </w:rPr>
        <w:t>Signature de l’organisme/structure (nom, prénom, fonction)</w:t>
      </w:r>
      <w:r>
        <w:rPr>
          <w:rStyle w:val="apple-converted-space"/>
          <w:b/>
          <w:bCs/>
          <w:color w:val="000000"/>
        </w:rPr>
        <w:t> </w:t>
      </w:r>
      <w:r>
        <w:rPr>
          <w:rStyle w:val="oypena"/>
          <w:b/>
          <w:bCs/>
          <w:color w:val="000000"/>
        </w:rPr>
        <w:t>:</w:t>
      </w:r>
    </w:p>
    <w:p w14:paraId="02E3CDF2" w14:textId="77777777" w:rsidR="00D81089" w:rsidRDefault="00D81089" w:rsidP="00D81089">
      <w:pPr>
        <w:pStyle w:val="Sansinterligne"/>
        <w:rPr>
          <w:sz w:val="22"/>
          <w:szCs w:val="22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7"/>
      </w:tblGrid>
      <w:tr w:rsidR="00D81089" w:rsidRPr="00B10EA3" w14:paraId="260C8648" w14:textId="77777777" w:rsidTr="00CE1864">
        <w:trPr>
          <w:trHeight w:val="1745"/>
        </w:trPr>
        <w:tc>
          <w:tcPr>
            <w:tcW w:w="9067" w:type="dxa"/>
            <w:shd w:val="clear" w:color="auto" w:fill="auto"/>
          </w:tcPr>
          <w:p w14:paraId="78606B97" w14:textId="77777777" w:rsidR="00D81089" w:rsidRPr="00B10EA3" w:rsidRDefault="00D81089" w:rsidP="00CE1864">
            <w:pPr>
              <w:rPr>
                <w:sz w:val="22"/>
                <w:szCs w:val="22"/>
              </w:rPr>
            </w:pPr>
          </w:p>
        </w:tc>
      </w:tr>
    </w:tbl>
    <w:p w14:paraId="49883D51" w14:textId="77777777" w:rsidR="00D81089" w:rsidRDefault="00D81089" w:rsidP="00D81089">
      <w:pPr>
        <w:pStyle w:val="Sansinterligne"/>
        <w:rPr>
          <w:b/>
          <w:bCs/>
          <w:sz w:val="22"/>
          <w:szCs w:val="22"/>
        </w:rPr>
      </w:pPr>
    </w:p>
    <w:p w14:paraId="71437875" w14:textId="0AA51902" w:rsidR="003D5731" w:rsidRDefault="003D5731">
      <w:pPr>
        <w:spacing w:after="0" w:line="240" w:lineRule="auto"/>
        <w:rPr>
          <w:sz w:val="22"/>
          <w:szCs w:val="22"/>
        </w:rPr>
      </w:pPr>
    </w:p>
    <w:p w14:paraId="2DF53CFC" w14:textId="671168B6" w:rsidR="00D81089" w:rsidRDefault="00D81089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0AB51AE0" w14:textId="77777777" w:rsidR="008C7450" w:rsidRDefault="008C7450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5B71DB20" w14:textId="77777777" w:rsidR="008C7450" w:rsidRDefault="008C7450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50447D74" w14:textId="77777777" w:rsidR="008C7450" w:rsidRDefault="008C7450" w:rsidP="00C74EAE">
      <w:pPr>
        <w:spacing w:after="0" w:line="240" w:lineRule="auto"/>
        <w:jc w:val="center"/>
        <w:rPr>
          <w:rStyle w:val="oypena"/>
          <w:color w:val="000000"/>
          <w:sz w:val="36"/>
          <w:szCs w:val="36"/>
        </w:rPr>
      </w:pPr>
    </w:p>
    <w:p w14:paraId="53335B22" w14:textId="0F9A3B59" w:rsidR="003D5731" w:rsidRPr="008C7450" w:rsidRDefault="003D5731" w:rsidP="003D5731">
      <w:pPr>
        <w:spacing w:after="0" w:line="240" w:lineRule="auto"/>
        <w:jc w:val="center"/>
        <w:rPr>
          <w:rStyle w:val="oypena"/>
          <w:rFonts w:ascii="DIN Condensed" w:hAnsi="DIN Condensed"/>
          <w:color w:val="006633"/>
          <w:sz w:val="52"/>
          <w:szCs w:val="52"/>
        </w:rPr>
      </w:pPr>
      <w:r w:rsidRPr="008C7450">
        <w:rPr>
          <w:rStyle w:val="oypena"/>
          <w:rFonts w:ascii="DIN Condensed" w:hAnsi="DIN Condensed"/>
          <w:color w:val="006633"/>
          <w:sz w:val="52"/>
          <w:szCs w:val="52"/>
        </w:rPr>
        <w:lastRenderedPageBreak/>
        <w:t>ANNEXE 1</w:t>
      </w:r>
    </w:p>
    <w:p w14:paraId="743C0648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3F59717" wp14:editId="4C8AEDC8">
                <wp:simplePos x="0" y="0"/>
                <wp:positionH relativeFrom="column">
                  <wp:posOffset>-24130</wp:posOffset>
                </wp:positionH>
                <wp:positionV relativeFrom="paragraph">
                  <wp:posOffset>190557</wp:posOffset>
                </wp:positionV>
                <wp:extent cx="5789513" cy="0"/>
                <wp:effectExtent l="0" t="25400" r="40005" b="38100"/>
                <wp:wrapNone/>
                <wp:docPr id="14544043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9513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663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21B59F1" id="Connecteur droit 1" o:spid="_x0000_s1026" style="position:absolute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5pt" to="453.95pt,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" strokecolor="#063" strokeweight="4.5pt">
                <v:stroke joinstyle="miter"/>
              </v:line>
            </w:pict>
          </mc:Fallback>
        </mc:AlternateContent>
      </w:r>
    </w:p>
    <w:p w14:paraId="3DC9FDAE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</w:p>
    <w:p w14:paraId="762DE042" w14:textId="77777777" w:rsidR="003D5731" w:rsidRDefault="003D5731" w:rsidP="003D5731">
      <w:pPr>
        <w:spacing w:after="0" w:line="240" w:lineRule="auto"/>
        <w:jc w:val="both"/>
        <w:rPr>
          <w:rStyle w:val="oypena"/>
          <w:color w:val="000000"/>
        </w:rPr>
      </w:pPr>
    </w:p>
    <w:p w14:paraId="4590F4F4" w14:textId="0619F024" w:rsidR="003D5731" w:rsidRPr="000079C5" w:rsidRDefault="00B151BE" w:rsidP="003D5731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Règles Générales</w:t>
      </w:r>
    </w:p>
    <w:p w14:paraId="59F64D7B" w14:textId="40CFD9A1" w:rsidR="002C00E7" w:rsidRPr="000079C5" w:rsidRDefault="002C00E7" w:rsidP="003D5731">
      <w:pPr>
        <w:spacing w:after="0" w:line="240" w:lineRule="auto"/>
        <w:jc w:val="both"/>
      </w:pPr>
      <w:r w:rsidRPr="000079C5">
        <w:t xml:space="preserve">L’étude d’une demande de validation d’une action n’est possible qu’après réception du dossier « Cahier des charges des actions – </w:t>
      </w:r>
      <w:r w:rsidR="00FD2981">
        <w:t>P</w:t>
      </w:r>
      <w:r w:rsidR="00FD2981" w:rsidRPr="00FD2981">
        <w:t xml:space="preserve">arcours DPC du CNP Pharmacie </w:t>
      </w:r>
      <w:r w:rsidRPr="000079C5">
        <w:t>des pharmaciens »</w:t>
      </w:r>
      <w:r w:rsidR="00DA05BA" w:rsidRPr="000079C5">
        <w:t xml:space="preserve"> selon le format défini ci-dessus.</w:t>
      </w:r>
    </w:p>
    <w:p w14:paraId="141A6553" w14:textId="1EF2D98D" w:rsidR="002C00E7" w:rsidRPr="000079C5" w:rsidRDefault="002C00E7" w:rsidP="002C00E7">
      <w:pPr>
        <w:spacing w:after="0" w:line="240" w:lineRule="auto"/>
        <w:jc w:val="both"/>
      </w:pPr>
      <w:r w:rsidRPr="000079C5">
        <w:t xml:space="preserve">Toute action doit avoir une durée minimale de </w:t>
      </w:r>
      <w:r w:rsidR="000079C5">
        <w:t>trois</w:t>
      </w:r>
      <w:r w:rsidRPr="000079C5">
        <w:t xml:space="preserve"> heures.</w:t>
      </w:r>
    </w:p>
    <w:p w14:paraId="7779B73C" w14:textId="23AC1C02" w:rsidR="00DA05BA" w:rsidRPr="000079C5" w:rsidRDefault="00DA05BA" w:rsidP="002C00E7">
      <w:pPr>
        <w:spacing w:after="0" w:line="240" w:lineRule="auto"/>
        <w:jc w:val="both"/>
      </w:pPr>
      <w:r w:rsidRPr="000079C5">
        <w:t>Sauf mention contraire du CNP, la durée de validation de l’action est de trois ans à compter de la réception de l’avis favorable de la part du CNP Pharmacie.</w:t>
      </w:r>
    </w:p>
    <w:p w14:paraId="0A120AA4" w14:textId="04BE9D43" w:rsidR="009F3172" w:rsidRDefault="009F3172" w:rsidP="002C00E7">
      <w:pPr>
        <w:spacing w:after="0" w:line="240" w:lineRule="auto"/>
        <w:jc w:val="both"/>
        <w:rPr>
          <w:color w:val="000000" w:themeColor="text1"/>
        </w:rPr>
      </w:pPr>
      <w:r w:rsidRPr="000079C5">
        <w:t xml:space="preserve">Le dépôt d’une action par un organisme/structure de formation nécessite </w:t>
      </w:r>
      <w:r w:rsidR="000079C5" w:rsidRPr="000079C5">
        <w:t>d’être</w:t>
      </w:r>
      <w:r w:rsidRPr="000079C5">
        <w:t xml:space="preserve"> un</w:t>
      </w:r>
      <w:r w:rsidR="00437A28" w:rsidRPr="000079C5">
        <w:t xml:space="preserve"> établissement</w:t>
      </w:r>
      <w:r w:rsidRPr="000079C5">
        <w:t xml:space="preserve"> universit</w:t>
      </w:r>
      <w:r w:rsidR="00437A28" w:rsidRPr="000079C5">
        <w:t>aire</w:t>
      </w:r>
      <w:r w:rsidRPr="000079C5">
        <w:t xml:space="preserve">, un organisme certifié </w:t>
      </w:r>
      <w:proofErr w:type="spellStart"/>
      <w:r w:rsidRPr="000079C5">
        <w:t>Qualiopi</w:t>
      </w:r>
      <w:proofErr w:type="spellEnd"/>
      <w:r w:rsidRPr="000079C5">
        <w:t xml:space="preserve">, une </w:t>
      </w:r>
      <w:r w:rsidRPr="000079C5">
        <w:rPr>
          <w:color w:val="000000" w:themeColor="text1"/>
        </w:rPr>
        <w:t>structure figurant sur la liste publique des organismes de formation (</w:t>
      </w:r>
      <w:hyperlink r:id="rId11" w:history="1">
        <w:r w:rsidRPr="000079C5">
          <w:rPr>
            <w:rStyle w:val="Lienhypertexte"/>
            <w:color w:val="000000" w:themeColor="text1"/>
          </w:rPr>
          <w:t>L.6351-7-1 du code du travail</w:t>
        </w:r>
      </w:hyperlink>
      <w:r w:rsidRPr="000079C5">
        <w:rPr>
          <w:color w:val="000000" w:themeColor="text1"/>
        </w:rPr>
        <w:t>)</w:t>
      </w:r>
      <w:r w:rsidR="000079C5" w:rsidRPr="000079C5">
        <w:rPr>
          <w:color w:val="000000" w:themeColor="text1"/>
        </w:rPr>
        <w:t>, un établissement de santé</w:t>
      </w:r>
      <w:r w:rsidR="00057A34">
        <w:rPr>
          <w:color w:val="000000" w:themeColor="text1"/>
        </w:rPr>
        <w:t xml:space="preserve"> (sauf mention contraire du CNP Pharmacie).</w:t>
      </w:r>
    </w:p>
    <w:p w14:paraId="55EB7DDD" w14:textId="2EE5931B" w:rsidR="000079C5" w:rsidRDefault="000079C5" w:rsidP="002C00E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Les programmes intégrés combinent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minima deux typologies d’action avec thématique commune (formation continue et/ou évaluation des pratiques professionnelles et/ou gestion des risques). Chaque action, cognitive ou réflexive, doit avoir une durée minimale de trois heures.</w:t>
      </w:r>
    </w:p>
    <w:p w14:paraId="4BE741C1" w14:textId="6DBD3640" w:rsidR="00057A34" w:rsidRDefault="00057A34" w:rsidP="002C00E7">
      <w:pPr>
        <w:spacing w:after="0" w:line="240" w:lineRule="auto"/>
        <w:jc w:val="both"/>
        <w:rPr>
          <w:color w:val="000000" w:themeColor="text1"/>
        </w:rPr>
      </w:pPr>
      <w:r>
        <w:rPr>
          <w:color w:val="000000" w:themeColor="text1"/>
        </w:rPr>
        <w:t xml:space="preserve">Le CNP Pharmacie s’engage à </w:t>
      </w:r>
      <w:r w:rsidR="008B73D9">
        <w:rPr>
          <w:color w:val="000000" w:themeColor="text1"/>
        </w:rPr>
        <w:t xml:space="preserve">examiner les demandes </w:t>
      </w:r>
      <w:r w:rsidR="00AE50B5">
        <w:rPr>
          <w:color w:val="000000" w:themeColor="text1"/>
        </w:rPr>
        <w:t xml:space="preserve">des requérants </w:t>
      </w:r>
      <w:r w:rsidR="008B73D9">
        <w:rPr>
          <w:color w:val="000000" w:themeColor="text1"/>
        </w:rPr>
        <w:t xml:space="preserve">et rendre une réponse dans un délai maximal de </w:t>
      </w:r>
      <w:r w:rsidR="00AE50B5">
        <w:rPr>
          <w:color w:val="000000" w:themeColor="text1"/>
        </w:rPr>
        <w:t>trois</w:t>
      </w:r>
      <w:r w:rsidR="008B73D9">
        <w:rPr>
          <w:color w:val="000000" w:themeColor="text1"/>
        </w:rPr>
        <w:t xml:space="preserve"> mois.</w:t>
      </w:r>
    </w:p>
    <w:p w14:paraId="51547021" w14:textId="263E2EE0" w:rsidR="00AE50B5" w:rsidRPr="000079C5" w:rsidRDefault="00AE50B5" w:rsidP="00AE50B5">
      <w:pPr>
        <w:spacing w:after="0" w:line="240" w:lineRule="auto"/>
        <w:jc w:val="both"/>
      </w:pPr>
      <w:r w:rsidRPr="000079C5">
        <w:t>Tout manquement aux recommandations de l’annexe 1</w:t>
      </w:r>
      <w:r>
        <w:t xml:space="preserve"> ou toute non-conformité au cahier des charges déposé par le requérant</w:t>
      </w:r>
      <w:r w:rsidRPr="000079C5">
        <w:t xml:space="preserve"> peut aboutir à une perte de labélisation </w:t>
      </w:r>
      <w:r w:rsidR="00071F0E">
        <w:t xml:space="preserve">de l’action </w:t>
      </w:r>
      <w:r w:rsidRPr="000079C5">
        <w:t>par le CNP Pharmacie.</w:t>
      </w:r>
    </w:p>
    <w:p w14:paraId="00B07158" w14:textId="77777777" w:rsidR="003D5731" w:rsidRDefault="003D5731" w:rsidP="003D5731">
      <w:pPr>
        <w:spacing w:after="0" w:line="240" w:lineRule="auto"/>
        <w:jc w:val="both"/>
        <w:rPr>
          <w:b/>
          <w:bCs/>
        </w:rPr>
      </w:pPr>
    </w:p>
    <w:p w14:paraId="367AEB73" w14:textId="43951BB7" w:rsidR="008B73D9" w:rsidRPr="008B73D9" w:rsidRDefault="008B73D9" w:rsidP="008B73D9">
      <w:pPr>
        <w:pStyle w:val="Paragraphedeliste"/>
        <w:numPr>
          <w:ilvl w:val="0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Règles spécifiques</w:t>
      </w:r>
    </w:p>
    <w:p w14:paraId="20974C71" w14:textId="482649CA" w:rsidR="00B151BE" w:rsidRDefault="00B151BE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Congrès – Symposium – Journée d’études</w:t>
      </w:r>
    </w:p>
    <w:p w14:paraId="36938FE6" w14:textId="3DD57149" w:rsidR="00B151BE" w:rsidRPr="000079C5" w:rsidRDefault="00B151BE" w:rsidP="00B151BE">
      <w:pPr>
        <w:spacing w:after="0" w:line="240" w:lineRule="auto"/>
        <w:jc w:val="both"/>
      </w:pPr>
      <w:r w:rsidRPr="000079C5">
        <w:t>L’organisateur de l’événement doit fournir à chaque participant une attestation de participation à l’événement mentionnant le numéro d’agrément du CNP Pharmacie.</w:t>
      </w:r>
    </w:p>
    <w:p w14:paraId="1E44A7EE" w14:textId="6622B53D" w:rsidR="002C00E7" w:rsidRPr="000079C5" w:rsidRDefault="00B151BE" w:rsidP="00B151BE">
      <w:pPr>
        <w:spacing w:after="0" w:line="240" w:lineRule="auto"/>
        <w:jc w:val="both"/>
      </w:pPr>
      <w:r w:rsidRPr="000079C5">
        <w:t xml:space="preserve">L’organisateur de l’événement doit mettre en place un émargement à chaque session proposée et </w:t>
      </w:r>
      <w:r w:rsidR="002C00E7" w:rsidRPr="000079C5">
        <w:t>conserver les émargements de chaque participant.</w:t>
      </w:r>
      <w:r w:rsidRPr="000079C5">
        <w:t xml:space="preserve"> </w:t>
      </w:r>
      <w:r w:rsidR="002C00E7" w:rsidRPr="000079C5">
        <w:t xml:space="preserve">La validation de cette action dans le cadre du </w:t>
      </w:r>
      <w:r w:rsidR="00FD2981" w:rsidRPr="00FD2981">
        <w:t xml:space="preserve">parcours DPC du CNP Pharmacie </w:t>
      </w:r>
      <w:r w:rsidR="002C00E7" w:rsidRPr="000079C5">
        <w:t>des pharmaciens nécessite l’émargement sur une ou plusieurs sessions du même événement pour une durée minimale de 3 heures. L’organisateur de l’événement s’engage à pouvoir justifier de la présence effective du pharmacien sur la période demandée et doit mentionner la durée sur l’attestation fournit au pharmacien.</w:t>
      </w:r>
    </w:p>
    <w:p w14:paraId="61460025" w14:textId="33F190D4" w:rsidR="009F3172" w:rsidRPr="000079C5" w:rsidRDefault="009F3172" w:rsidP="00B151BE">
      <w:pPr>
        <w:spacing w:after="0" w:line="240" w:lineRule="auto"/>
        <w:jc w:val="both"/>
      </w:pPr>
      <w:r w:rsidRPr="000079C5">
        <w:t xml:space="preserve">À titre dérogatoire, la validation de cette action a une durée limitée à l’événement ou à la répétition du même événement avec des modalités identiques. </w:t>
      </w:r>
    </w:p>
    <w:p w14:paraId="5228F278" w14:textId="77777777" w:rsidR="00914381" w:rsidRDefault="00914381" w:rsidP="004905A2">
      <w:pPr>
        <w:pStyle w:val="Sansinterligne"/>
        <w:rPr>
          <w:sz w:val="22"/>
          <w:szCs w:val="22"/>
        </w:rPr>
      </w:pPr>
    </w:p>
    <w:p w14:paraId="31C941EB" w14:textId="77777777" w:rsidR="00DA05BA" w:rsidRDefault="00DA05BA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Test de lecture d’une revue professionnelle</w:t>
      </w:r>
    </w:p>
    <w:p w14:paraId="57EB66E6" w14:textId="23C308F3" w:rsidR="00DA05BA" w:rsidRPr="000079C5" w:rsidRDefault="00DA05BA" w:rsidP="00DA05BA">
      <w:pPr>
        <w:spacing w:after="0" w:line="240" w:lineRule="auto"/>
        <w:jc w:val="both"/>
      </w:pPr>
      <w:r w:rsidRPr="000079C5">
        <w:t>La revue professionnelle doit obligatoirement disposer d</w:t>
      </w:r>
      <w:r w:rsidR="00AE50B5">
        <w:t>’un/de</w:t>
      </w:r>
      <w:r w:rsidRPr="000079C5">
        <w:t xml:space="preserve"> questionnaire</w:t>
      </w:r>
      <w:r w:rsidR="00AE50B5">
        <w:t>(s)</w:t>
      </w:r>
      <w:r w:rsidRPr="000079C5">
        <w:t xml:space="preserve"> de lecture permettant d’attester de l’assiduité dans la lecture du contenu par le pharmacien. La revue professionnelle s’engage à fournir une attestation mentionnant le numéro d’agrément et l’assiduité moyenne du pharmacien d’a minima 60%. La non</w:t>
      </w:r>
      <w:r w:rsidR="00AE50B5">
        <w:t>-</w:t>
      </w:r>
      <w:r w:rsidRPr="000079C5">
        <w:t>atteinte du taux d’assiduité de 60% ne permet pas de valider l’action dans le cadre d</w:t>
      </w:r>
      <w:r w:rsidR="00FD2981">
        <w:t xml:space="preserve">u </w:t>
      </w:r>
      <w:r w:rsidR="00FD2981" w:rsidRPr="00FD2981">
        <w:t xml:space="preserve">parcours DPC du CNP Pharmacie </w:t>
      </w:r>
      <w:r w:rsidRPr="000079C5">
        <w:t xml:space="preserve">des pharmaciens. </w:t>
      </w:r>
    </w:p>
    <w:p w14:paraId="50D40A35" w14:textId="77777777" w:rsidR="00437A28" w:rsidRDefault="00437A28" w:rsidP="00DA05BA">
      <w:pPr>
        <w:spacing w:after="0" w:line="240" w:lineRule="auto"/>
        <w:jc w:val="both"/>
        <w:rPr>
          <w:b/>
          <w:bCs/>
        </w:rPr>
      </w:pPr>
    </w:p>
    <w:p w14:paraId="1F84674F" w14:textId="77777777" w:rsidR="00405034" w:rsidRDefault="00405034" w:rsidP="00DA05BA">
      <w:pPr>
        <w:spacing w:after="0" w:line="240" w:lineRule="auto"/>
        <w:jc w:val="both"/>
        <w:rPr>
          <w:b/>
          <w:bCs/>
        </w:rPr>
      </w:pPr>
    </w:p>
    <w:p w14:paraId="71D255FD" w14:textId="77777777" w:rsidR="00405034" w:rsidRDefault="00405034" w:rsidP="00DA05BA">
      <w:pPr>
        <w:spacing w:after="0" w:line="240" w:lineRule="auto"/>
        <w:jc w:val="both"/>
        <w:rPr>
          <w:b/>
          <w:bCs/>
        </w:rPr>
      </w:pPr>
    </w:p>
    <w:p w14:paraId="6CF74534" w14:textId="5FD85C29" w:rsidR="00437A28" w:rsidRDefault="00437A28" w:rsidP="008B73D9">
      <w:pPr>
        <w:pStyle w:val="Paragraphedeliste"/>
        <w:numPr>
          <w:ilvl w:val="1"/>
          <w:numId w:val="9"/>
        </w:numPr>
        <w:spacing w:after="0" w:line="240" w:lineRule="auto"/>
        <w:jc w:val="both"/>
        <w:rPr>
          <w:b/>
          <w:bCs/>
        </w:rPr>
      </w:pPr>
      <w:r>
        <w:rPr>
          <w:b/>
          <w:bCs/>
        </w:rPr>
        <w:t>Présentation de travaux scientifiques</w:t>
      </w:r>
    </w:p>
    <w:p w14:paraId="00057EBD" w14:textId="57B78AE4" w:rsidR="00437A28" w:rsidRPr="000079C5" w:rsidRDefault="00437A28" w:rsidP="00437A28">
      <w:pPr>
        <w:spacing w:after="0" w:line="240" w:lineRule="auto"/>
        <w:jc w:val="both"/>
      </w:pPr>
      <w:r w:rsidRPr="000079C5">
        <w:t xml:space="preserve">La présentation de travaux scientifiques doit s’effectuer dans un congrès, symposium ou journée d’études ayant signé la charte d’engagement du CNP Pharmacie ou </w:t>
      </w:r>
      <w:r w:rsidR="00AE50B5">
        <w:t xml:space="preserve">doit être </w:t>
      </w:r>
      <w:r w:rsidRPr="000079C5">
        <w:t xml:space="preserve">reconnu par </w:t>
      </w:r>
      <w:proofErr w:type="gramStart"/>
      <w:r w:rsidRPr="000079C5">
        <w:t>un autre CNP</w:t>
      </w:r>
      <w:proofErr w:type="gramEnd"/>
      <w:r w:rsidRPr="000079C5">
        <w:t xml:space="preserve"> d’une profession à Ordre.</w:t>
      </w:r>
    </w:p>
    <w:p w14:paraId="6A71161A" w14:textId="77777777" w:rsidR="00057A34" w:rsidRDefault="00057A34" w:rsidP="00057A34">
      <w:pPr>
        <w:spacing w:after="0" w:line="240" w:lineRule="auto"/>
        <w:jc w:val="both"/>
      </w:pPr>
    </w:p>
    <w:p w14:paraId="7F421324" w14:textId="7FA033EC" w:rsidR="008B73D9" w:rsidRPr="00AE50B5" w:rsidRDefault="008B73D9" w:rsidP="00057A34">
      <w:pPr>
        <w:spacing w:after="0" w:line="240" w:lineRule="auto"/>
        <w:jc w:val="both"/>
        <w:rPr>
          <w:b/>
          <w:bCs/>
        </w:rPr>
      </w:pPr>
      <w:r w:rsidRPr="00AE50B5">
        <w:rPr>
          <w:b/>
          <w:bCs/>
        </w:rPr>
        <w:t>Contact pour les questions et clarifications : contact@c</w:t>
      </w:r>
      <w:r w:rsidR="00C170AC">
        <w:rPr>
          <w:b/>
          <w:bCs/>
        </w:rPr>
        <w:t>nppharmacie</w:t>
      </w:r>
      <w:r w:rsidRPr="00AE50B5">
        <w:rPr>
          <w:b/>
          <w:bCs/>
        </w:rPr>
        <w:t>.org</w:t>
      </w:r>
    </w:p>
    <w:sectPr w:rsidR="008B73D9" w:rsidRPr="00AE50B5" w:rsidSect="00525B1B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FDB0C" w14:textId="77777777" w:rsidR="00525B1B" w:rsidRDefault="00525B1B" w:rsidP="004E631D">
      <w:pPr>
        <w:spacing w:after="0" w:line="240" w:lineRule="auto"/>
      </w:pPr>
      <w:r>
        <w:separator/>
      </w:r>
    </w:p>
  </w:endnote>
  <w:endnote w:type="continuationSeparator" w:id="0">
    <w:p w14:paraId="3F072125" w14:textId="77777777" w:rsidR="00525B1B" w:rsidRDefault="00525B1B" w:rsidP="004E631D">
      <w:pPr>
        <w:spacing w:after="0" w:line="240" w:lineRule="auto"/>
      </w:pPr>
      <w:r>
        <w:continuationSeparator/>
      </w:r>
    </w:p>
  </w:endnote>
  <w:endnote w:type="continuationNotice" w:id="1">
    <w:p w14:paraId="08952E88" w14:textId="77777777" w:rsidR="00525B1B" w:rsidRDefault="00525B1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DE0E" w14:textId="1BD2EE53" w:rsidR="00DC0162" w:rsidRPr="00DC0162" w:rsidRDefault="00DC0162">
    <w:pPr>
      <w:pStyle w:val="Pieddepage"/>
      <w:jc w:val="center"/>
      <w:rPr>
        <w:rFonts w:ascii="DIN Condensed" w:hAnsi="DIN Condensed"/>
        <w:caps/>
        <w:color w:val="006633"/>
        <w:sz w:val="28"/>
        <w:szCs w:val="28"/>
      </w:rPr>
    </w:pPr>
    <w:r>
      <w:rPr>
        <w:cap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FFA71B" wp14:editId="28F515C6">
              <wp:simplePos x="0" y="0"/>
              <wp:positionH relativeFrom="column">
                <wp:posOffset>2738755</wp:posOffset>
              </wp:positionH>
              <wp:positionV relativeFrom="paragraph">
                <wp:posOffset>-52705</wp:posOffset>
              </wp:positionV>
              <wp:extent cx="304800" cy="311381"/>
              <wp:effectExtent l="0" t="0" r="12700" b="19050"/>
              <wp:wrapNone/>
              <wp:docPr id="1150196707" name="Ellips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311381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6633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8D12920" id="Ellipse 1" o:spid="_x0000_s1026" style="position:absolute;margin-left:215.65pt;margin-top:-4.15pt;width:24pt;height: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" filled="f" strokecolor="#063" strokeweight="1pt">
              <v:stroke joinstyle="miter"/>
            </v:oval>
          </w:pict>
        </mc:Fallback>
      </mc:AlternateConten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begin"/>
    </w:r>
    <w:r w:rsidRPr="00DC0162">
      <w:rPr>
        <w:rFonts w:ascii="DIN Condensed" w:hAnsi="DIN Condensed"/>
        <w:caps/>
        <w:color w:val="006633"/>
        <w:sz w:val="28"/>
        <w:szCs w:val="28"/>
      </w:rPr>
      <w:instrText>PAGE   \* MERGEFORMAT</w:instrTex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separate"/>
    </w:r>
    <w:r w:rsidRPr="00DC0162">
      <w:rPr>
        <w:rFonts w:ascii="DIN Condensed" w:hAnsi="DIN Condensed"/>
        <w:caps/>
        <w:color w:val="006633"/>
        <w:sz w:val="28"/>
        <w:szCs w:val="28"/>
      </w:rPr>
      <w:t>2</w:t>
    </w:r>
    <w:r w:rsidRPr="00DC0162">
      <w:rPr>
        <w:rFonts w:ascii="DIN Condensed" w:hAnsi="DIN Condensed"/>
        <w:caps/>
        <w:color w:val="006633"/>
        <w:sz w:val="28"/>
        <w:szCs w:val="28"/>
      </w:rPr>
      <w:fldChar w:fldCharType="end"/>
    </w:r>
  </w:p>
  <w:p w14:paraId="110128CA" w14:textId="6E71B8FF" w:rsidR="004905A2" w:rsidRDefault="004905A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46CA4" w14:textId="52617D70" w:rsidR="004E631D" w:rsidRPr="00CE47F9" w:rsidRDefault="003332BF" w:rsidP="003332BF">
    <w:pPr>
      <w:pStyle w:val="Pieddepage"/>
      <w:pBdr>
        <w:top w:val="single" w:sz="18" w:space="0" w:color="595959"/>
      </w:pBdr>
      <w:tabs>
        <w:tab w:val="clear" w:pos="4536"/>
        <w:tab w:val="clear" w:pos="9072"/>
        <w:tab w:val="left" w:pos="1939"/>
      </w:tabs>
      <w:ind w:right="-964"/>
      <w:rPr>
        <w:color w:val="595959"/>
      </w:rPr>
    </w:pPr>
    <w:r>
      <w:rPr>
        <w:color w:val="59595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A1A95" w14:textId="77777777" w:rsidR="00525B1B" w:rsidRDefault="00525B1B" w:rsidP="004E631D">
      <w:pPr>
        <w:spacing w:after="0" w:line="240" w:lineRule="auto"/>
      </w:pPr>
      <w:r>
        <w:separator/>
      </w:r>
    </w:p>
  </w:footnote>
  <w:footnote w:type="continuationSeparator" w:id="0">
    <w:p w14:paraId="23E8097C" w14:textId="77777777" w:rsidR="00525B1B" w:rsidRDefault="00525B1B" w:rsidP="004E631D">
      <w:pPr>
        <w:spacing w:after="0" w:line="240" w:lineRule="auto"/>
      </w:pPr>
      <w:r>
        <w:continuationSeparator/>
      </w:r>
    </w:p>
  </w:footnote>
  <w:footnote w:type="continuationNotice" w:id="1">
    <w:p w14:paraId="55352EFC" w14:textId="77777777" w:rsidR="00525B1B" w:rsidRDefault="00525B1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93FD4" w14:textId="109EF197" w:rsidR="004905A2" w:rsidRDefault="00F80EDE" w:rsidP="00F80EDE">
    <w:pPr>
      <w:pStyle w:val="En-tte"/>
      <w:ind w:left="-567"/>
      <w:jc w:val="right"/>
    </w:pPr>
    <w:r>
      <w:rPr>
        <w:noProof/>
      </w:rPr>
      <w:drawing>
        <wp:inline distT="0" distB="0" distL="0" distR="0" wp14:anchorId="1534572C" wp14:editId="37754471">
          <wp:extent cx="1131312" cy="617034"/>
          <wp:effectExtent l="0" t="0" r="0" b="5715"/>
          <wp:docPr id="2082217480" name="Image 2" descr="Une image contenant Police, texte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9230417" name="Image 2" descr="Une image contenant Police, texte, Graphique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8164" cy="6371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163E1" w14:textId="27BFDEBD" w:rsidR="004E631D" w:rsidRDefault="00F55B59" w:rsidP="006920BC">
    <w:pPr>
      <w:pStyle w:val="En-tte"/>
      <w:ind w:left="-60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D0AEFD" wp14:editId="3EA7EB58">
              <wp:simplePos x="0" y="0"/>
              <wp:positionH relativeFrom="column">
                <wp:posOffset>0</wp:posOffset>
              </wp:positionH>
              <wp:positionV relativeFrom="paragraph">
                <wp:posOffset>220980</wp:posOffset>
              </wp:positionV>
              <wp:extent cx="4241260" cy="817123"/>
              <wp:effectExtent l="0" t="0" r="0" b="0"/>
              <wp:wrapNone/>
              <wp:docPr id="610470417" name="Zone de text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1260" cy="81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E7B962" w14:textId="1A51D3A4" w:rsidR="00F55B59" w:rsidRPr="00D10998" w:rsidRDefault="00F55B59" w:rsidP="00F55B59">
                          <w:pP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2"/>
                              <w:szCs w:val="22"/>
                            </w:rPr>
                          </w:pPr>
                          <w:r w:rsidRPr="00D10998"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52"/>
                              <w:szCs w:val="52"/>
                            </w:rPr>
                            <w:t>CAHIER DES CHARGES DES ACTIONS</w:t>
                          </w:r>
                          <w: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2"/>
                              <w:szCs w:val="22"/>
                            </w:rPr>
                            <w:br/>
                          </w:r>
                          <w:r>
                            <w:rPr>
                              <w:rFonts w:ascii="DIN Condensed" w:hAnsi="DIN Condensed"/>
                              <w:b/>
                              <w:bCs/>
                              <w:color w:val="006633"/>
                              <w:sz w:val="28"/>
                              <w:szCs w:val="28"/>
                            </w:rPr>
                            <w:t>Parcours DPC du CNP Pharmacie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D0AEFD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026" type="#_x0000_t202" style="position:absolute;left:0;text-align:left;margin-left:0;margin-top:17.4pt;width:333.95pt;height:6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" filled="f" stroked="f" strokeweight=".5pt">
              <v:textbox>
                <w:txbxContent>
                  <w:p w14:paraId="6FE7B962" w14:textId="1A51D3A4" w:rsidR="00F55B59" w:rsidRPr="00D10998" w:rsidRDefault="00F55B59" w:rsidP="00F55B59">
                    <w:pPr>
                      <w:rPr>
                        <w:rFonts w:ascii="DIN Condensed" w:hAnsi="DIN Condensed"/>
                        <w:b/>
                        <w:bCs/>
                        <w:color w:val="006633"/>
                        <w:sz w:val="22"/>
                        <w:szCs w:val="22"/>
                      </w:rPr>
                    </w:pPr>
                    <w:r w:rsidRPr="00D10998">
                      <w:rPr>
                        <w:rFonts w:ascii="DIN Condensed" w:hAnsi="DIN Condensed"/>
                        <w:b/>
                        <w:bCs/>
                        <w:color w:val="006633"/>
                        <w:sz w:val="52"/>
                        <w:szCs w:val="52"/>
                      </w:rPr>
                      <w:t>CAHIER DES CHARGES DES ACTIONS</w:t>
                    </w:r>
                    <w:r>
                      <w:rPr>
                        <w:rFonts w:ascii="DIN Condensed" w:hAnsi="DIN Condensed"/>
                        <w:b/>
                        <w:bCs/>
                        <w:color w:val="006633"/>
                        <w:sz w:val="22"/>
                        <w:szCs w:val="22"/>
                      </w:rPr>
                      <w:br/>
                    </w:r>
                    <w:r>
                      <w:rPr>
                        <w:rFonts w:ascii="DIN Condensed" w:hAnsi="DIN Condensed"/>
                        <w:b/>
                        <w:bCs/>
                        <w:color w:val="006633"/>
                        <w:sz w:val="28"/>
                        <w:szCs w:val="28"/>
                      </w:rPr>
                      <w:t>Parcours DPC du CNP Pharmacie</w:t>
                    </w:r>
                  </w:p>
                </w:txbxContent>
              </v:textbox>
            </v:shape>
          </w:pict>
        </mc:Fallback>
      </mc:AlternateContent>
    </w:r>
    <w:r w:rsidR="00F80EDE">
      <w:rPr>
        <w:noProof/>
      </w:rPr>
      <w:drawing>
        <wp:inline distT="0" distB="0" distL="0" distR="0" wp14:anchorId="46D1A4B1" wp14:editId="636BF98F">
          <wp:extent cx="1904376" cy="1038674"/>
          <wp:effectExtent l="0" t="0" r="635" b="3175"/>
          <wp:docPr id="212795680" name="Image 1" descr="Une image contenant Police, texte, Graphique, blanc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502039" name="Image 1" descr="Une image contenant Police, texte, Graphique, blanc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3874" cy="107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208FA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A24C8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75576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72DD3"/>
    <w:multiLevelType w:val="multilevel"/>
    <w:tmpl w:val="8CE4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C05B08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A511B9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8B7727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AA17B6"/>
    <w:multiLevelType w:val="hybridMultilevel"/>
    <w:tmpl w:val="083A0F7A"/>
    <w:lvl w:ilvl="0" w:tplc="5B7862EA">
      <w:numFmt w:val="bullet"/>
      <w:lvlText w:val="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A2B55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B1010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D26D7A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C82D06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E06AB"/>
    <w:multiLevelType w:val="hybridMultilevel"/>
    <w:tmpl w:val="0AE42714"/>
    <w:lvl w:ilvl="0" w:tplc="8AE60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1D5DBE"/>
    <w:multiLevelType w:val="hybridMultilevel"/>
    <w:tmpl w:val="0AE4271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4320877">
    <w:abstractNumId w:val="12"/>
  </w:num>
  <w:num w:numId="2" w16cid:durableId="1684935186">
    <w:abstractNumId w:val="2"/>
  </w:num>
  <w:num w:numId="3" w16cid:durableId="882449154">
    <w:abstractNumId w:val="1"/>
  </w:num>
  <w:num w:numId="4" w16cid:durableId="521168137">
    <w:abstractNumId w:val="8"/>
  </w:num>
  <w:num w:numId="5" w16cid:durableId="1492793807">
    <w:abstractNumId w:val="9"/>
  </w:num>
  <w:num w:numId="6" w16cid:durableId="253245907">
    <w:abstractNumId w:val="4"/>
  </w:num>
  <w:num w:numId="7" w16cid:durableId="2066249638">
    <w:abstractNumId w:val="11"/>
  </w:num>
  <w:num w:numId="8" w16cid:durableId="886181157">
    <w:abstractNumId w:val="10"/>
  </w:num>
  <w:num w:numId="9" w16cid:durableId="382290323">
    <w:abstractNumId w:val="5"/>
  </w:num>
  <w:num w:numId="10" w16cid:durableId="114718866">
    <w:abstractNumId w:val="13"/>
  </w:num>
  <w:num w:numId="11" w16cid:durableId="96221604">
    <w:abstractNumId w:val="0"/>
  </w:num>
  <w:num w:numId="12" w16cid:durableId="1750885027">
    <w:abstractNumId w:val="6"/>
  </w:num>
  <w:num w:numId="13" w16cid:durableId="1701006205">
    <w:abstractNumId w:val="3"/>
  </w:num>
  <w:num w:numId="14" w16cid:durableId="186613827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attachedTemplate r:id="rId1"/>
  <w:documentProtection w:edit="readOnly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8A0"/>
    <w:rsid w:val="00000159"/>
    <w:rsid w:val="000035CD"/>
    <w:rsid w:val="000038E6"/>
    <w:rsid w:val="000079C5"/>
    <w:rsid w:val="000312E1"/>
    <w:rsid w:val="00037935"/>
    <w:rsid w:val="000419EA"/>
    <w:rsid w:val="00056F8C"/>
    <w:rsid w:val="00057A34"/>
    <w:rsid w:val="00071F0E"/>
    <w:rsid w:val="00096005"/>
    <w:rsid w:val="000A59C5"/>
    <w:rsid w:val="000B4F54"/>
    <w:rsid w:val="000B7085"/>
    <w:rsid w:val="000E47BB"/>
    <w:rsid w:val="001107B6"/>
    <w:rsid w:val="0012201D"/>
    <w:rsid w:val="00144BE4"/>
    <w:rsid w:val="001818C7"/>
    <w:rsid w:val="001A5F19"/>
    <w:rsid w:val="001C2C38"/>
    <w:rsid w:val="001D7B8C"/>
    <w:rsid w:val="00220E71"/>
    <w:rsid w:val="00241075"/>
    <w:rsid w:val="00252C27"/>
    <w:rsid w:val="0027559C"/>
    <w:rsid w:val="002931E6"/>
    <w:rsid w:val="002A5546"/>
    <w:rsid w:val="002C00E7"/>
    <w:rsid w:val="002E1AD4"/>
    <w:rsid w:val="002E3504"/>
    <w:rsid w:val="002E7707"/>
    <w:rsid w:val="003135A7"/>
    <w:rsid w:val="00332BD6"/>
    <w:rsid w:val="003332BF"/>
    <w:rsid w:val="00335532"/>
    <w:rsid w:val="00371079"/>
    <w:rsid w:val="003D3BCE"/>
    <w:rsid w:val="003D5731"/>
    <w:rsid w:val="003D75CE"/>
    <w:rsid w:val="003E7785"/>
    <w:rsid w:val="00405034"/>
    <w:rsid w:val="00413C7C"/>
    <w:rsid w:val="00422E31"/>
    <w:rsid w:val="004244E4"/>
    <w:rsid w:val="00437A28"/>
    <w:rsid w:val="00454FBA"/>
    <w:rsid w:val="00485D18"/>
    <w:rsid w:val="00487EAA"/>
    <w:rsid w:val="004905A2"/>
    <w:rsid w:val="004A4191"/>
    <w:rsid w:val="004C75A7"/>
    <w:rsid w:val="004E631D"/>
    <w:rsid w:val="00525B1B"/>
    <w:rsid w:val="0056426D"/>
    <w:rsid w:val="00574EF4"/>
    <w:rsid w:val="00594935"/>
    <w:rsid w:val="005D0F39"/>
    <w:rsid w:val="005D7318"/>
    <w:rsid w:val="00604FD9"/>
    <w:rsid w:val="00613750"/>
    <w:rsid w:val="00633135"/>
    <w:rsid w:val="00640D9C"/>
    <w:rsid w:val="00643315"/>
    <w:rsid w:val="00656256"/>
    <w:rsid w:val="00675E1F"/>
    <w:rsid w:val="006920BC"/>
    <w:rsid w:val="006A3122"/>
    <w:rsid w:val="006E7443"/>
    <w:rsid w:val="006F1D8F"/>
    <w:rsid w:val="00724912"/>
    <w:rsid w:val="00745E25"/>
    <w:rsid w:val="00755286"/>
    <w:rsid w:val="00787AB2"/>
    <w:rsid w:val="007B39F1"/>
    <w:rsid w:val="007D1550"/>
    <w:rsid w:val="007E48A0"/>
    <w:rsid w:val="007F2075"/>
    <w:rsid w:val="00816D81"/>
    <w:rsid w:val="00823CFD"/>
    <w:rsid w:val="00844C53"/>
    <w:rsid w:val="008639F8"/>
    <w:rsid w:val="008A29A8"/>
    <w:rsid w:val="008B73D9"/>
    <w:rsid w:val="008C7450"/>
    <w:rsid w:val="008E3E7B"/>
    <w:rsid w:val="008F2E47"/>
    <w:rsid w:val="00914381"/>
    <w:rsid w:val="00921049"/>
    <w:rsid w:val="00936E6B"/>
    <w:rsid w:val="00942936"/>
    <w:rsid w:val="009D4006"/>
    <w:rsid w:val="009F3172"/>
    <w:rsid w:val="009F5087"/>
    <w:rsid w:val="00A96681"/>
    <w:rsid w:val="00AA7AB9"/>
    <w:rsid w:val="00AE50B5"/>
    <w:rsid w:val="00B10EA3"/>
    <w:rsid w:val="00B151BE"/>
    <w:rsid w:val="00B17A8B"/>
    <w:rsid w:val="00B373EF"/>
    <w:rsid w:val="00B56F4B"/>
    <w:rsid w:val="00B86315"/>
    <w:rsid w:val="00BB3178"/>
    <w:rsid w:val="00BC41EC"/>
    <w:rsid w:val="00C170AC"/>
    <w:rsid w:val="00C532C3"/>
    <w:rsid w:val="00C64003"/>
    <w:rsid w:val="00C6668F"/>
    <w:rsid w:val="00C74EAE"/>
    <w:rsid w:val="00C77DC2"/>
    <w:rsid w:val="00CC4E4B"/>
    <w:rsid w:val="00CD0E45"/>
    <w:rsid w:val="00CE47F9"/>
    <w:rsid w:val="00CF07A5"/>
    <w:rsid w:val="00CF7791"/>
    <w:rsid w:val="00D03128"/>
    <w:rsid w:val="00D22889"/>
    <w:rsid w:val="00D343B1"/>
    <w:rsid w:val="00D52CF9"/>
    <w:rsid w:val="00D772AE"/>
    <w:rsid w:val="00D81089"/>
    <w:rsid w:val="00DA0318"/>
    <w:rsid w:val="00DA05BA"/>
    <w:rsid w:val="00DC0162"/>
    <w:rsid w:val="00DC3476"/>
    <w:rsid w:val="00DE6138"/>
    <w:rsid w:val="00E35AD9"/>
    <w:rsid w:val="00E4785E"/>
    <w:rsid w:val="00E65A36"/>
    <w:rsid w:val="00EB4755"/>
    <w:rsid w:val="00EE3151"/>
    <w:rsid w:val="00EF13F0"/>
    <w:rsid w:val="00F00204"/>
    <w:rsid w:val="00F22017"/>
    <w:rsid w:val="00F3385C"/>
    <w:rsid w:val="00F55B59"/>
    <w:rsid w:val="00F80EDE"/>
    <w:rsid w:val="00FA17CD"/>
    <w:rsid w:val="00FD03F3"/>
    <w:rsid w:val="00FD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3248CE"/>
  <w15:chartTrackingRefBased/>
  <w15:docId w15:val="{7D7D32FB-75C0-DC40-A87A-A6995DC4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1079"/>
    <w:pPr>
      <w:spacing w:after="200" w:line="276" w:lineRule="auto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4E6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4E631D"/>
  </w:style>
  <w:style w:type="paragraph" w:styleId="Pieddepage">
    <w:name w:val="footer"/>
    <w:basedOn w:val="Normal"/>
    <w:link w:val="PieddepageCar"/>
    <w:uiPriority w:val="99"/>
    <w:unhideWhenUsed/>
    <w:rsid w:val="004E6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E631D"/>
  </w:style>
  <w:style w:type="paragraph" w:styleId="Textedebulles">
    <w:name w:val="Balloon Text"/>
    <w:basedOn w:val="Normal"/>
    <w:link w:val="TextedebullesCar"/>
    <w:uiPriority w:val="99"/>
    <w:semiHidden/>
    <w:unhideWhenUsed/>
    <w:rsid w:val="004E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4E631D"/>
    <w:rPr>
      <w:rFonts w:ascii="Tahoma" w:hAnsi="Tahoma" w:cs="Tahoma"/>
      <w:sz w:val="16"/>
      <w:szCs w:val="16"/>
    </w:rPr>
  </w:style>
  <w:style w:type="character" w:styleId="Lienhypertexte">
    <w:name w:val="Hyperlink"/>
    <w:rsid w:val="004E631D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EB47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3E7785"/>
    <w:rPr>
      <w:sz w:val="24"/>
      <w:szCs w:val="24"/>
      <w:lang w:eastAsia="en-US"/>
    </w:rPr>
  </w:style>
  <w:style w:type="character" w:customStyle="1" w:styleId="oypena">
    <w:name w:val="oypena"/>
    <w:basedOn w:val="Policepardfaut"/>
    <w:rsid w:val="00252C27"/>
  </w:style>
  <w:style w:type="character" w:customStyle="1" w:styleId="apple-converted-space">
    <w:name w:val="apple-converted-space"/>
    <w:basedOn w:val="Policepardfaut"/>
    <w:rsid w:val="00252C27"/>
  </w:style>
  <w:style w:type="paragraph" w:styleId="Paragraphedeliste">
    <w:name w:val="List Paragraph"/>
    <w:basedOn w:val="Normal"/>
    <w:uiPriority w:val="34"/>
    <w:qFormat/>
    <w:rsid w:val="00422E31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9F317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1C2C3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C2C3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C2C38"/>
    <w:rPr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C2C3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C2C38"/>
    <w:rPr>
      <w:b/>
      <w:bCs/>
      <w:lang w:eastAsia="en-US"/>
    </w:rPr>
  </w:style>
  <w:style w:type="character" w:customStyle="1" w:styleId="ui-provider">
    <w:name w:val="ui-provider"/>
    <w:basedOn w:val="Policepardfaut"/>
    <w:rsid w:val="00724912"/>
  </w:style>
  <w:style w:type="paragraph" w:customStyle="1" w:styleId="cvgsua">
    <w:name w:val="cvgsua"/>
    <w:basedOn w:val="Normal"/>
    <w:rsid w:val="00D81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gifrance.gouv.fr/codes/article_lc/LEGIARTI00002134360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CRETARIAT\AppData\Local\Microsoft\Windows\Temporary%20Internet%20Files\Content.Outlook\D6900S11\CR-Bureau%202012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9D0FD6E84AF14F80230F2F9819D4D9" ma:contentTypeVersion="12" ma:contentTypeDescription="Crée un document." ma:contentTypeScope="" ma:versionID="df0d640047687313a21c28b5dc988811">
  <xsd:schema xmlns:xsd="http://www.w3.org/2001/XMLSchema" xmlns:xs="http://www.w3.org/2001/XMLSchema" xmlns:p="http://schemas.microsoft.com/office/2006/metadata/properties" xmlns:ns2="170e4777-bcd7-415f-9692-0c96ed286143" xmlns:ns3="d1f8744b-2f32-4db5-b913-5c334a9cb1ba" targetNamespace="http://schemas.microsoft.com/office/2006/metadata/properties" ma:root="true" ma:fieldsID="f71e3bdcdaf806dca4ae5a51db79f39e" ns2:_="" ns3:_="">
    <xsd:import namespace="170e4777-bcd7-415f-9692-0c96ed286143"/>
    <xsd:import namespace="d1f8744b-2f32-4db5-b913-5c334a9cb1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e4777-bcd7-415f-9692-0c96ed2861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09148b3a-fc5c-4c30-8178-d9cccfbfb1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f8744b-2f32-4db5-b913-5c334a9cb1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0e4777-bcd7-415f-9692-0c96ed286143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7191AA-1CAD-4315-91ED-C79515FE6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e4777-bcd7-415f-9692-0c96ed286143"/>
    <ds:schemaRef ds:uri="d1f8744b-2f32-4db5-b913-5c334a9cb1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962805-68C4-4744-922B-651BC60EE2F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72E9BC-C7D4-4632-B0B4-6290FEB9AA43}">
  <ds:schemaRefs>
    <ds:schemaRef ds:uri="http://schemas.microsoft.com/office/2006/metadata/properties"/>
    <ds:schemaRef ds:uri="http://schemas.microsoft.com/office/infopath/2007/PartnerControls"/>
    <ds:schemaRef ds:uri="170e4777-bcd7-415f-9692-0c96ed286143"/>
  </ds:schemaRefs>
</ds:datastoreItem>
</file>

<file path=customXml/itemProps4.xml><?xml version="1.0" encoding="utf-8"?>
<ds:datastoreItem xmlns:ds="http://schemas.openxmlformats.org/officeDocument/2006/customXml" ds:itemID="{DBC89AC2-223D-4B09-ACB1-FDC19AA5D6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C:\Users\SECRETARIAT\AppData\Local\Microsoft\Windows\Temporary Internet Files\Content.Outlook\D6900S11\CR-Bureau 2012.dot</Template>
  <TotalTime>27</TotalTime>
  <Pages>6</Pages>
  <Words>975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6327</CharactersWithSpaces>
  <SharedDoc>false</SharedDoc>
  <HLinks>
    <vt:vector size="6" baseType="variant">
      <vt:variant>
        <vt:i4>655472</vt:i4>
      </vt:variant>
      <vt:variant>
        <vt:i4>6</vt:i4>
      </vt:variant>
      <vt:variant>
        <vt:i4>0</vt:i4>
      </vt:variant>
      <vt:variant>
        <vt:i4>5</vt:i4>
      </vt:variant>
      <vt:variant>
        <vt:lpwstr>mailto:secretariat@unps-sante.org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cp:lastModifiedBy>Jeanne MONJOIE</cp:lastModifiedBy>
  <cp:revision>34</cp:revision>
  <cp:lastPrinted>2024-01-22T13:04:00Z</cp:lastPrinted>
  <dcterms:created xsi:type="dcterms:W3CDTF">2024-01-30T09:13:00Z</dcterms:created>
  <dcterms:modified xsi:type="dcterms:W3CDTF">2024-02-28T14:12:00Z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0x0101007D9D0FD6E84AF14F80230F2F9819D4D9</vt:lpwstr>
  </property>
  <property fmtid="{D5CDD505-2E9C-101B-9397-08002B2CF9AE}" pid="3" name="MediaServiceImageTags">
    <vt:lpwstr/>
  </property>
</Properties>
</file>